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1" w:rightFromText="141" w:vertAnchor="page" w:horzAnchor="margin" w:tblpY="1126"/>
        <w:tblW w:w="5000" w:type="pct"/>
        <w:tblLook w:val="04A0" w:firstRow="1" w:lastRow="0" w:firstColumn="1" w:lastColumn="0" w:noHBand="0" w:noVBand="1"/>
      </w:tblPr>
      <w:tblGrid>
        <w:gridCol w:w="5865"/>
        <w:gridCol w:w="6845"/>
        <w:gridCol w:w="1294"/>
      </w:tblGrid>
      <w:tr w:rsidRPr="0036668A" w:rsidR="0036668A" w:rsidTr="7859B2C7" w14:paraId="3F514E4F" w14:textId="77777777">
        <w:trPr>
          <w:trHeight w:val="426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36668A" w:rsidR="0036668A" w:rsidP="7859B2C7" w:rsidRDefault="0036668A" w14:paraId="1214B430" w14:textId="50B4F5E5">
            <w:pPr>
              <w:pStyle w:val="NKBVKop1"/>
              <w:suppressLineNumbers w:val="0"/>
              <w:bidi w:val="0"/>
              <w:spacing w:before="0" w:beforeAutospacing="off" w:after="0" w:afterAutospacing="off" w:line="360" w:lineRule="auto"/>
              <w:ind w:left="0" w:right="0"/>
              <w:jc w:val="left"/>
            </w:pPr>
            <w:r w:rsidR="0036668A">
              <w:rPr/>
              <w:t>Voorblad PVB</w:t>
            </w:r>
            <w:r w:rsidR="00F41BCD">
              <w:rPr/>
              <w:t xml:space="preserve"> </w:t>
            </w:r>
            <w:r w:rsidR="0049161D">
              <w:rPr/>
              <w:t xml:space="preserve">Sportklimbegeleider 2 </w:t>
            </w:r>
            <w:r w:rsidR="09BCC002">
              <w:rPr/>
              <w:t>outdoor</w:t>
            </w:r>
          </w:p>
        </w:tc>
      </w:tr>
      <w:tr w:rsidRPr="0036668A" w:rsidR="0036668A" w:rsidTr="7859B2C7" w14:paraId="2C840112" w14:textId="77777777">
        <w:tc>
          <w:tcPr>
            <w:tcW w:w="2094" w:type="pct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E773D3" w:rsidR="0036668A" w:rsidP="00E71C26" w:rsidRDefault="0036668A" w14:paraId="2D36015F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Datum:</w:t>
            </w:r>
          </w:p>
          <w:p w:rsidRPr="00E773D3" w:rsidR="0036668A" w:rsidP="00E71C26" w:rsidRDefault="0036668A" w14:paraId="0BDF56BB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Naam beoordelaar:</w:t>
            </w:r>
          </w:p>
          <w:p w:rsidRPr="00E773D3" w:rsidR="0036668A" w:rsidP="00E71C26" w:rsidRDefault="0036668A" w14:paraId="120F06C6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Lidnummer beoordelaar:</w:t>
            </w:r>
          </w:p>
        </w:tc>
        <w:tc>
          <w:tcPr>
            <w:tcW w:w="2906" w:type="pct"/>
            <w:gridSpan w:val="2"/>
            <w:tcBorders>
              <w:top w:val="single" w:color="auto" w:sz="4" w:space="0"/>
            </w:tcBorders>
            <w:shd w:val="clear" w:color="auto" w:fill="E7E6E6" w:themeFill="background2"/>
            <w:tcMar/>
          </w:tcPr>
          <w:p w:rsidRPr="00E773D3" w:rsidR="0036668A" w:rsidP="00E71C26" w:rsidRDefault="0036668A" w14:paraId="65838E4D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Naam kandidaat:</w:t>
            </w:r>
          </w:p>
          <w:p w:rsidRPr="00E773D3" w:rsidR="0036668A" w:rsidP="00E71C26" w:rsidRDefault="0036668A" w14:paraId="02F71EE8" w14:textId="77777777">
            <w:pPr>
              <w:rPr>
                <w:b/>
                <w:bCs/>
                <w:sz w:val="16"/>
                <w:szCs w:val="16"/>
              </w:rPr>
            </w:pPr>
          </w:p>
          <w:p w:rsidRPr="00E773D3" w:rsidR="0036668A" w:rsidP="00E71C26" w:rsidRDefault="0036668A" w14:paraId="5D695237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Lidnummer kandidaat:</w:t>
            </w:r>
          </w:p>
        </w:tc>
      </w:tr>
      <w:tr w:rsidRPr="0036668A" w:rsidR="00CC3E62" w:rsidTr="7859B2C7" w14:paraId="530255B0" w14:textId="77777777">
        <w:tc>
          <w:tcPr>
            <w:tcW w:w="4538" w:type="pct"/>
            <w:gridSpan w:val="2"/>
            <w:tcMar/>
          </w:tcPr>
          <w:p w:rsidRPr="00E773D3" w:rsidR="00CC3E62" w:rsidP="00E71C26" w:rsidRDefault="00CC3E62" w14:paraId="5F29C809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Afnamecondities</w:t>
            </w:r>
          </w:p>
        </w:tc>
        <w:tc>
          <w:tcPr>
            <w:tcW w:w="462" w:type="pct"/>
            <w:tcMar/>
            <w:vAlign w:val="center"/>
          </w:tcPr>
          <w:p w:rsidRPr="00E773D3" w:rsidR="00CC3E62" w:rsidP="00E71C26" w:rsidRDefault="00CC3E62" w14:paraId="60EBD975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Pr="0036668A" w:rsidR="001D043C" w:rsidTr="7859B2C7" w14:paraId="1CDC9DFD" w14:textId="77777777">
        <w:tc>
          <w:tcPr>
            <w:tcW w:w="4538" w:type="pct"/>
            <w:gridSpan w:val="2"/>
            <w:tcMar/>
          </w:tcPr>
          <w:p w:rsidRPr="00E773D3" w:rsidR="001D043C" w:rsidP="00E71C26" w:rsidRDefault="001D043C" w14:paraId="1D7B7EB0" w14:textId="77777777">
            <w:pPr>
              <w:rPr>
                <w:sz w:val="16"/>
                <w:szCs w:val="16"/>
              </w:rPr>
            </w:pPr>
            <w:r w:rsidRPr="00E773D3">
              <w:rPr>
                <w:sz w:val="16"/>
                <w:szCs w:val="16"/>
              </w:rPr>
              <w:t>Het portfolio is compleet</w:t>
            </w:r>
          </w:p>
        </w:tc>
        <w:sdt>
          <w:sdtPr>
            <w:rPr>
              <w:sz w:val="16"/>
              <w:szCs w:val="16"/>
            </w:rPr>
            <w:id w:val="-222137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1D043C" w:rsidP="00E71C26" w:rsidRDefault="001D043C" w14:paraId="25B7F271" w14:textId="77777777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36668A" w:rsidTr="7859B2C7" w14:paraId="7A139E1C" w14:textId="77777777">
        <w:tc>
          <w:tcPr>
            <w:tcW w:w="2094" w:type="pct"/>
            <w:tcMar/>
          </w:tcPr>
          <w:p w:rsidRPr="00E773D3" w:rsidR="0036668A" w:rsidP="00E71C26" w:rsidRDefault="0036668A" w14:paraId="3C921730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</w:tcPr>
          <w:p w:rsidRPr="00E773D3" w:rsidR="0036668A" w:rsidP="00E71C26" w:rsidRDefault="0036668A" w14:paraId="4B90557E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Werkproces</w:t>
            </w:r>
            <w:r w:rsidRPr="00E773D3" w:rsidR="00090D5C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462" w:type="pct"/>
            <w:tcMar/>
            <w:vAlign w:val="center"/>
          </w:tcPr>
          <w:p w:rsidRPr="00E773D3" w:rsidR="0036668A" w:rsidP="00E71C26" w:rsidRDefault="002F64DC" w14:paraId="7B2CA06E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Pr="0036668A" w:rsidR="0049161D" w:rsidTr="7859B2C7" w14:paraId="56544CAC" w14:textId="77777777">
        <w:tc>
          <w:tcPr>
            <w:tcW w:w="2094" w:type="pct"/>
            <w:vMerge w:val="restart"/>
            <w:tcMar/>
          </w:tcPr>
          <w:p w:rsidRPr="00E773D3" w:rsidR="0049161D" w:rsidP="00E71C26" w:rsidRDefault="0049161D" w14:paraId="5DA585A4" w14:textId="7DDFD8F0">
            <w:pPr>
              <w:rPr>
                <w:sz w:val="16"/>
                <w:szCs w:val="16"/>
                <w:highlight w:val="yellow"/>
              </w:rPr>
            </w:pPr>
            <w:r w:rsidRPr="00E773D3">
              <w:rPr>
                <w:sz w:val="16"/>
                <w:szCs w:val="16"/>
              </w:rPr>
              <w:t>2.1 Begeleiden bij lessen</w:t>
            </w:r>
          </w:p>
        </w:tc>
        <w:tc>
          <w:tcPr>
            <w:tcW w:w="2444" w:type="pct"/>
            <w:tcMar/>
            <w:vAlign w:val="bottom"/>
          </w:tcPr>
          <w:p w:rsidRPr="00E773D3" w:rsidR="0049161D" w:rsidP="00E71C26" w:rsidRDefault="0049161D" w14:paraId="3204CCF4" w14:textId="3938772C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2.1.1 Begeleidt klimmers bij lessen</w:t>
            </w:r>
          </w:p>
        </w:tc>
        <w:sdt>
          <w:sdtPr>
            <w:rPr>
              <w:sz w:val="16"/>
              <w:szCs w:val="16"/>
            </w:rPr>
            <w:id w:val="99458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49161D" w14:paraId="7D378773" w14:textId="7777777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49161D" w:rsidTr="7859B2C7" w14:paraId="63A33EAD" w14:textId="77777777">
        <w:tc>
          <w:tcPr>
            <w:tcW w:w="2094" w:type="pct"/>
            <w:vMerge/>
            <w:tcMar/>
          </w:tcPr>
          <w:p w:rsidRPr="00E773D3" w:rsidR="0049161D" w:rsidP="00E71C26" w:rsidRDefault="0049161D" w14:paraId="7B0E5319" w14:textId="77777777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44" w:type="pct"/>
            <w:tcMar/>
            <w:vAlign w:val="bottom"/>
          </w:tcPr>
          <w:p w:rsidRPr="00E773D3" w:rsidR="0049161D" w:rsidP="00E71C26" w:rsidRDefault="0049161D" w14:paraId="6F96E682" w14:textId="6868FF5A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sz w:val="16"/>
                <w:szCs w:val="16"/>
              </w:rPr>
              <w:t>2.1.2 Voert lessen uit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1431305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49161D" w14:paraId="0B15EFF5" w14:textId="7777777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49161D" w:rsidTr="7859B2C7" w14:paraId="05437306" w14:textId="77777777">
        <w:tc>
          <w:tcPr>
            <w:tcW w:w="2094" w:type="pct"/>
            <w:vMerge/>
            <w:tcMar/>
          </w:tcPr>
          <w:p w:rsidRPr="00E773D3" w:rsidR="0049161D" w:rsidP="00E71C26" w:rsidRDefault="0049161D" w14:paraId="08A8674A" w14:textId="77777777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44" w:type="pct"/>
            <w:tcMar/>
            <w:vAlign w:val="bottom"/>
          </w:tcPr>
          <w:p w:rsidRPr="00E773D3" w:rsidR="0049161D" w:rsidP="00E71C26" w:rsidRDefault="0049161D" w14:paraId="3F8F3FB3" w14:textId="32CB825D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2.1.3 Legt oefeningen uit</w:t>
            </w:r>
          </w:p>
        </w:tc>
        <w:sdt>
          <w:sdtPr>
            <w:rPr>
              <w:sz w:val="16"/>
              <w:szCs w:val="16"/>
            </w:rPr>
            <w:id w:val="-212182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49161D" w14:paraId="758B8A3E" w14:textId="7777777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49161D" w:rsidTr="7859B2C7" w14:paraId="2171E3C0" w14:textId="77777777">
        <w:tc>
          <w:tcPr>
            <w:tcW w:w="2094" w:type="pct"/>
            <w:vMerge/>
            <w:tcMar/>
          </w:tcPr>
          <w:p w:rsidRPr="00E773D3" w:rsidR="0049161D" w:rsidP="00E71C26" w:rsidRDefault="0049161D" w14:paraId="07A06275" w14:textId="77777777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44" w:type="pct"/>
            <w:tcMar/>
            <w:vAlign w:val="bottom"/>
          </w:tcPr>
          <w:p w:rsidRPr="00E773D3" w:rsidR="0049161D" w:rsidP="00E71C26" w:rsidRDefault="0049161D" w14:paraId="2EEDDB9A" w14:textId="4B9F6140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2.1.4 Evalueert lessen en reflecteert op eigen handelen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-1633470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49161D" w14:paraId="760E6627" w14:textId="7777777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090D5C" w:rsidTr="7859B2C7" w14:paraId="3D642958" w14:textId="77777777">
        <w:tc>
          <w:tcPr>
            <w:tcW w:w="2094" w:type="pct"/>
            <w:tcMar/>
          </w:tcPr>
          <w:p w:rsidRPr="00E773D3" w:rsidR="00090D5C" w:rsidP="00E71C26" w:rsidRDefault="0049161D" w14:paraId="293B00B6" w14:textId="7D127F1C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  <w:vAlign w:val="bottom"/>
          </w:tcPr>
          <w:p w:rsidRPr="00E773D3" w:rsidR="00090D5C" w:rsidP="00E71C26" w:rsidRDefault="00090D5C" w14:paraId="5797164A" w14:textId="77777777">
            <w:pPr>
              <w:rPr>
                <w:rStyle w:val="normaltextrun"/>
                <w:rFonts w:cs="Segoe UI"/>
                <w:b/>
                <w:bCs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tcMar/>
            <w:vAlign w:val="center"/>
          </w:tcPr>
          <w:p w:rsidRPr="00E773D3" w:rsidR="00090D5C" w:rsidP="00E71C26" w:rsidRDefault="00090D5C" w14:paraId="5A3EFC5C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Pr="0036668A" w:rsidR="0049161D" w:rsidTr="7859B2C7" w14:paraId="5460633F" w14:textId="77777777">
        <w:tc>
          <w:tcPr>
            <w:tcW w:w="2094" w:type="pct"/>
            <w:vMerge w:val="restart"/>
            <w:tcMar/>
          </w:tcPr>
          <w:p w:rsidRPr="00E773D3" w:rsidR="0049161D" w:rsidP="00E71C26" w:rsidRDefault="0049161D" w14:paraId="4692D93A" w14:textId="00D4FAB6">
            <w:pPr>
              <w:rPr>
                <w:sz w:val="16"/>
                <w:szCs w:val="16"/>
              </w:rPr>
            </w:pPr>
            <w:r w:rsidRPr="00E773D3">
              <w:rPr>
                <w:sz w:val="16"/>
                <w:szCs w:val="16"/>
              </w:rPr>
              <w:t>2.2 Begeleiden bij klimvaardigheidstoetsen</w:t>
            </w:r>
          </w:p>
        </w:tc>
        <w:tc>
          <w:tcPr>
            <w:tcW w:w="2444" w:type="pct"/>
            <w:tcMar/>
            <w:vAlign w:val="center"/>
          </w:tcPr>
          <w:p w:rsidRPr="00E773D3" w:rsidR="0049161D" w:rsidP="00E71C26" w:rsidRDefault="0049161D" w14:paraId="0AA4721F" w14:textId="709C59EE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2.2.1 Begeleidt klimmers bij klimvaardigheidstoetsen</w:t>
            </w:r>
          </w:p>
        </w:tc>
        <w:sdt>
          <w:sdtPr>
            <w:rPr>
              <w:sz w:val="16"/>
              <w:szCs w:val="16"/>
            </w:rPr>
            <w:id w:val="-999962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49161D" w14:paraId="61BABFE3" w14:textId="7777777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49161D" w:rsidTr="7859B2C7" w14:paraId="188D1B89" w14:textId="77777777">
        <w:tc>
          <w:tcPr>
            <w:tcW w:w="2094" w:type="pct"/>
            <w:vMerge/>
            <w:tcMar/>
          </w:tcPr>
          <w:p w:rsidRPr="00E773D3" w:rsidR="0049161D" w:rsidP="00E71C26" w:rsidRDefault="0049161D" w14:paraId="10CC446D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E773D3" w:rsidR="0049161D" w:rsidP="00E71C26" w:rsidRDefault="0049161D" w14:paraId="0769C997" w14:textId="6ACA724D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sz w:val="16"/>
                <w:szCs w:val="16"/>
              </w:rPr>
              <w:t>2.2.2 Bereidt klimvaarvaardigheidstoetsen voor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-1592233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49161D" w14:paraId="00675DFB" w14:textId="7777777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49161D" w:rsidTr="7859B2C7" w14:paraId="55F623D2" w14:textId="77777777">
        <w:tc>
          <w:tcPr>
            <w:tcW w:w="2094" w:type="pct"/>
            <w:vMerge/>
            <w:tcMar/>
          </w:tcPr>
          <w:p w:rsidRPr="00E773D3" w:rsidR="0049161D" w:rsidP="00E71C26" w:rsidRDefault="0049161D" w14:paraId="3D6849BA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E773D3" w:rsidR="0049161D" w:rsidP="00E71C26" w:rsidRDefault="0049161D" w14:paraId="64E12E4C" w14:textId="756441BD">
            <w:pPr>
              <w:rPr>
                <w:rStyle w:val="normaltextrun"/>
                <w:sz w:val="16"/>
                <w:szCs w:val="16"/>
              </w:rPr>
            </w:pPr>
            <w:r w:rsidRPr="00E773D3">
              <w:rPr>
                <w:rStyle w:val="normaltextrun"/>
                <w:sz w:val="16"/>
                <w:szCs w:val="16"/>
              </w:rPr>
              <w:t>2.2.3 Geeft aanwijzingen</w:t>
            </w:r>
          </w:p>
        </w:tc>
        <w:sdt>
          <w:sdtPr>
            <w:rPr>
              <w:sz w:val="16"/>
              <w:szCs w:val="16"/>
            </w:rPr>
            <w:id w:val="-49495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372AB3" w14:paraId="2DBA0F9F" w14:textId="65428B5A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49161D" w:rsidTr="7859B2C7" w14:paraId="116FB159" w14:textId="77777777">
        <w:tc>
          <w:tcPr>
            <w:tcW w:w="2094" w:type="pct"/>
            <w:vMerge/>
            <w:tcMar/>
          </w:tcPr>
          <w:p w:rsidRPr="00E773D3" w:rsidR="0049161D" w:rsidP="00E71C26" w:rsidRDefault="0049161D" w14:paraId="786616D5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E773D3" w:rsidR="0049161D" w:rsidP="00E71C26" w:rsidRDefault="0049161D" w14:paraId="7F86DD32" w14:textId="39BD6203">
            <w:pPr>
              <w:rPr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2.2.4 Evalueert klimvaardigheidstoetsen en reflecteert op eigen handelen</w:t>
            </w:r>
            <w:r w:rsidRPr="00E773D3">
              <w:rPr>
                <w:rStyle w:val="eop"/>
                <w:rFonts w:cs="Segoe UI"/>
                <w:sz w:val="16"/>
                <w:szCs w:val="16"/>
              </w:rPr>
              <w:t> </w:t>
            </w:r>
          </w:p>
        </w:tc>
        <w:sdt>
          <w:sdtPr>
            <w:rPr>
              <w:sz w:val="16"/>
              <w:szCs w:val="16"/>
            </w:rPr>
            <w:id w:val="103192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49161D" w:rsidP="00E71C26" w:rsidRDefault="0049161D" w14:paraId="73E0C843" w14:textId="7777777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2262B8" w:rsidTr="7859B2C7" w14:paraId="5CCFE92A" w14:textId="77777777">
        <w:tc>
          <w:tcPr>
            <w:tcW w:w="2094" w:type="pct"/>
            <w:tcMar/>
          </w:tcPr>
          <w:p w:rsidRPr="00E773D3" w:rsidR="002262B8" w:rsidP="002262B8" w:rsidRDefault="002262B8" w14:paraId="7B6623B1" w14:textId="6DD6ECF8">
            <w:pPr>
              <w:rPr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Kerntaak</w:t>
            </w:r>
          </w:p>
        </w:tc>
        <w:tc>
          <w:tcPr>
            <w:tcW w:w="2444" w:type="pct"/>
            <w:tcMar/>
            <w:vAlign w:val="bottom"/>
          </w:tcPr>
          <w:p w:rsidRPr="00E773D3" w:rsidR="002262B8" w:rsidP="002262B8" w:rsidRDefault="002262B8" w14:paraId="18742B00" w14:textId="694DDBF4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b/>
                <w:bCs/>
                <w:sz w:val="16"/>
                <w:szCs w:val="16"/>
              </w:rPr>
              <w:t>Werkprocessen</w:t>
            </w:r>
          </w:p>
        </w:tc>
        <w:tc>
          <w:tcPr>
            <w:tcW w:w="462" w:type="pct"/>
            <w:tcMar/>
            <w:vAlign w:val="center"/>
          </w:tcPr>
          <w:p w:rsidRPr="00E773D3" w:rsidR="002262B8" w:rsidP="002262B8" w:rsidRDefault="002262B8" w14:paraId="3BA24F7B" w14:textId="6AFC1533">
            <w:pPr>
              <w:jc w:val="center"/>
              <w:rPr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Voldaan</w:t>
            </w:r>
          </w:p>
        </w:tc>
      </w:tr>
      <w:tr w:rsidRPr="0036668A" w:rsidR="003324F8" w:rsidTr="7859B2C7" w14:paraId="0BEA09D5" w14:textId="77777777">
        <w:tc>
          <w:tcPr>
            <w:tcW w:w="2094" w:type="pct"/>
            <w:vMerge w:val="restart"/>
            <w:tcMar/>
          </w:tcPr>
          <w:p w:rsidRPr="00E773D3" w:rsidR="003324F8" w:rsidP="00E71C26" w:rsidRDefault="003324F8" w14:paraId="002573C5" w14:textId="79347C13">
            <w:pPr>
              <w:rPr>
                <w:sz w:val="16"/>
                <w:szCs w:val="16"/>
              </w:rPr>
            </w:pPr>
            <w:r w:rsidRPr="00E773D3">
              <w:rPr>
                <w:sz w:val="16"/>
                <w:szCs w:val="16"/>
              </w:rPr>
              <w:t>EV1 Begeleiden van klimmers in de rots</w:t>
            </w:r>
          </w:p>
        </w:tc>
        <w:tc>
          <w:tcPr>
            <w:tcW w:w="2444" w:type="pct"/>
            <w:tcMar/>
            <w:vAlign w:val="center"/>
          </w:tcPr>
          <w:p w:rsidRPr="00E773D3" w:rsidR="003324F8" w:rsidP="00E71C26" w:rsidRDefault="003324F8" w14:paraId="37D70FDA" w14:textId="5146F9F0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EV1.1 Begeleidt naklimmers in de rots</w:t>
            </w:r>
          </w:p>
        </w:tc>
        <w:sdt>
          <w:sdtPr>
            <w:rPr>
              <w:sz w:val="16"/>
              <w:szCs w:val="16"/>
            </w:rPr>
            <w:id w:val="-198276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3324F8" w:rsidP="00E71C26" w:rsidRDefault="003324F8" w14:paraId="5087FC62" w14:textId="6F7F2AA7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3324F8" w:rsidTr="7859B2C7" w14:paraId="6156D5B0" w14:textId="77777777">
        <w:tc>
          <w:tcPr>
            <w:tcW w:w="2094" w:type="pct"/>
            <w:vMerge/>
            <w:tcMar/>
          </w:tcPr>
          <w:p w:rsidRPr="00E773D3" w:rsidR="003324F8" w:rsidP="00E71C26" w:rsidRDefault="003324F8" w14:paraId="044DE0D6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E773D3" w:rsidR="003324F8" w:rsidP="00E71C26" w:rsidRDefault="003324F8" w14:paraId="3AB72811" w14:textId="6841ADA4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EV1.2 Klimt met een naklimmer</w:t>
            </w:r>
          </w:p>
        </w:tc>
        <w:sdt>
          <w:sdtPr>
            <w:rPr>
              <w:sz w:val="16"/>
              <w:szCs w:val="16"/>
            </w:rPr>
            <w:id w:val="-114836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3324F8" w:rsidP="00E71C26" w:rsidRDefault="003324F8" w14:paraId="1F88E21A" w14:textId="7549E2DF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3324F8" w:rsidTr="7859B2C7" w14:paraId="53F664D8" w14:textId="77777777">
        <w:tc>
          <w:tcPr>
            <w:tcW w:w="2094" w:type="pct"/>
            <w:vMerge/>
            <w:tcMar/>
          </w:tcPr>
          <w:p w:rsidRPr="00E773D3" w:rsidR="003324F8" w:rsidP="00E71C26" w:rsidRDefault="003324F8" w14:paraId="711FB095" w14:textId="77777777">
            <w:pPr>
              <w:rPr>
                <w:sz w:val="16"/>
                <w:szCs w:val="16"/>
              </w:rPr>
            </w:pPr>
          </w:p>
        </w:tc>
        <w:tc>
          <w:tcPr>
            <w:tcW w:w="2444" w:type="pct"/>
            <w:tcMar/>
            <w:vAlign w:val="center"/>
          </w:tcPr>
          <w:p w:rsidRPr="00E773D3" w:rsidR="003324F8" w:rsidP="00E71C26" w:rsidRDefault="003324F8" w14:paraId="67C62E26" w14:textId="0351C029">
            <w:pPr>
              <w:rPr>
                <w:rStyle w:val="normaltextrun"/>
                <w:rFonts w:cs="Segoe UI"/>
                <w:sz w:val="16"/>
                <w:szCs w:val="16"/>
              </w:rPr>
            </w:pPr>
            <w:r w:rsidRPr="00E773D3">
              <w:rPr>
                <w:rStyle w:val="normaltextrun"/>
                <w:rFonts w:cs="Segoe UI"/>
                <w:sz w:val="16"/>
                <w:szCs w:val="16"/>
              </w:rPr>
              <w:t>EV1.3 Handelt in geval van een noodsituatie</w:t>
            </w:r>
          </w:p>
        </w:tc>
        <w:sdt>
          <w:sdtPr>
            <w:rPr>
              <w:sz w:val="16"/>
              <w:szCs w:val="16"/>
            </w:rPr>
            <w:id w:val="1562523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2" w:type="pct"/>
                <w:tcMar/>
                <w:vAlign w:val="center"/>
              </w:tcPr>
              <w:p w:rsidRPr="00E773D3" w:rsidR="003324F8" w:rsidP="00E71C26" w:rsidRDefault="003324F8" w14:paraId="38E568E8" w14:textId="7E542EAF">
                <w:pPr>
                  <w:jc w:val="center"/>
                  <w:rPr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tc>
          </w:sdtContent>
          <w:sdtEndPr>
            <w:rPr>
              <w:sz w:val="16"/>
              <w:szCs w:val="16"/>
            </w:rPr>
          </w:sdtEndPr>
        </w:sdt>
      </w:tr>
      <w:tr w:rsidRPr="0036668A" w:rsidR="00036B0B" w:rsidTr="7859B2C7" w14:paraId="081BFD91" w14:textId="77777777">
        <w:tc>
          <w:tcPr>
            <w:tcW w:w="4538" w:type="pct"/>
            <w:gridSpan w:val="2"/>
            <w:tcBorders>
              <w:bottom w:val="nil"/>
              <w:right w:val="nil"/>
            </w:tcBorders>
            <w:shd w:val="clear" w:color="auto" w:fill="E7E6E6" w:themeFill="background2"/>
            <w:tcMar/>
          </w:tcPr>
          <w:p w:rsidR="0025311B" w:rsidP="00E71C26" w:rsidRDefault="0025311B" w14:paraId="77CD9A14" w14:textId="77777777">
            <w:pPr>
              <w:rPr>
                <w:b/>
                <w:bCs/>
                <w:sz w:val="16"/>
                <w:szCs w:val="16"/>
              </w:rPr>
            </w:pPr>
          </w:p>
          <w:p w:rsidRPr="00E773D3" w:rsidR="00036B0B" w:rsidP="00E71C26" w:rsidRDefault="00F927F1" w14:paraId="3749065D" w14:textId="06F172CB">
            <w:pPr>
              <w:rPr>
                <w:rStyle w:val="normaltextrun"/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De kandidaat is geslaagd wanneer alle werkprocessen worden beheerst en daarmee zijn voldaan</w:t>
            </w:r>
          </w:p>
        </w:tc>
        <w:tc>
          <w:tcPr>
            <w:tcW w:w="462" w:type="pct"/>
            <w:tcBorders>
              <w:left w:val="nil"/>
              <w:bottom w:val="nil"/>
            </w:tcBorders>
            <w:shd w:val="clear" w:color="auto" w:fill="E7E6E6" w:themeFill="background2"/>
            <w:tcMar/>
            <w:vAlign w:val="center"/>
          </w:tcPr>
          <w:p w:rsidRPr="00E773D3" w:rsidR="00036B0B" w:rsidP="00E71C26" w:rsidRDefault="00036B0B" w14:paraId="0785FA53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Geslaagd</w:t>
            </w:r>
          </w:p>
          <w:sdt>
            <w:sdtPr>
              <w:rPr>
                <w:sz w:val="16"/>
                <w:szCs w:val="16"/>
              </w:rPr>
              <w:id w:val="-170036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Pr="00E773D3" w:rsidR="00D12327" w:rsidP="00E71C26" w:rsidRDefault="00D12327" w14:paraId="39E10224" w14:textId="77777777">
                <w:pPr>
                  <w:jc w:val="center"/>
                  <w:rPr>
                    <w:b/>
                    <w:bCs/>
                    <w:sz w:val="16"/>
                    <w:szCs w:val="16"/>
                  </w:rPr>
                </w:pPr>
                <w:r w:rsidRPr="00E773D3">
                  <w:rPr>
                    <w:rFonts w:hint="eastAsia" w:ascii="MS Gothic" w:hAnsi="MS Gothic" w:eastAsia="MS Gothic"/>
                    <w:sz w:val="16"/>
                    <w:szCs w:val="16"/>
                  </w:rPr>
                  <w:t>☐</w:t>
                </w:r>
              </w:p>
            </w:sdtContent>
            <w:sdtEndPr>
              <w:rPr>
                <w:sz w:val="16"/>
                <w:szCs w:val="16"/>
              </w:rPr>
            </w:sdtEndPr>
          </w:sdt>
        </w:tc>
      </w:tr>
      <w:tr w:rsidRPr="0036668A" w:rsidR="00036B0B" w:rsidTr="7859B2C7" w14:paraId="36253C6F" w14:textId="77777777">
        <w:trPr>
          <w:trHeight w:val="994"/>
        </w:trPr>
        <w:tc>
          <w:tcPr>
            <w:tcW w:w="4538" w:type="pct"/>
            <w:gridSpan w:val="2"/>
            <w:tcBorders>
              <w:top w:val="nil"/>
              <w:right w:val="nil"/>
            </w:tcBorders>
            <w:shd w:val="clear" w:color="auto" w:fill="E7E6E6" w:themeFill="background2"/>
            <w:tcMar/>
            <w:vAlign w:val="bottom"/>
          </w:tcPr>
          <w:p w:rsidRPr="00E773D3" w:rsidR="00036B0B" w:rsidP="00E71C26" w:rsidRDefault="00036B0B" w14:paraId="34DB5907" w14:textId="77777777">
            <w:pPr>
              <w:rPr>
                <w:b/>
                <w:bCs/>
                <w:sz w:val="16"/>
                <w:szCs w:val="16"/>
              </w:rPr>
            </w:pPr>
            <w:r w:rsidRPr="00E773D3">
              <w:rPr>
                <w:b/>
                <w:bCs/>
                <w:sz w:val="16"/>
                <w:szCs w:val="16"/>
              </w:rPr>
              <w:t>Handtekening beoordelaar</w:t>
            </w:r>
          </w:p>
          <w:p w:rsidRPr="00013CB4" w:rsidR="0000222A" w:rsidP="00E71C26" w:rsidRDefault="0000222A" w14:paraId="5DF3219B" w14:textId="7777777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2" w:type="pct"/>
            <w:tcBorders>
              <w:top w:val="nil"/>
              <w:left w:val="nil"/>
            </w:tcBorders>
            <w:shd w:val="clear" w:color="auto" w:fill="E7E6E6" w:themeFill="background2"/>
            <w:tcMar/>
            <w:vAlign w:val="center"/>
          </w:tcPr>
          <w:p w:rsidRPr="00013CB4" w:rsidR="00036B0B" w:rsidP="00E71C26" w:rsidRDefault="00036B0B" w14:paraId="535D1CC3" w14:textId="77777777">
            <w:pPr>
              <w:jc w:val="center"/>
              <w:rPr>
                <w:sz w:val="18"/>
                <w:szCs w:val="18"/>
              </w:rPr>
            </w:pPr>
          </w:p>
        </w:tc>
      </w:tr>
    </w:tbl>
    <w:p w:rsidR="00DA2555" w:rsidRDefault="00DA2555" w14:paraId="4D8C2EC3" w14:textId="77777777">
      <w:pPr>
        <w:rPr>
          <w:sz w:val="20"/>
          <w:szCs w:val="20"/>
        </w:rPr>
      </w:pPr>
    </w:p>
    <w:p w:rsidR="00DA2555" w:rsidP="00DA2555" w:rsidRDefault="00DA2555" w14:paraId="6C57FEEA" w14:textId="77777777">
      <w:pPr>
        <w:spacing w:after="160" w:line="259" w:lineRule="auto"/>
        <w:rPr>
          <w:sz w:val="20"/>
          <w:szCs w:val="20"/>
        </w:rPr>
      </w:pPr>
    </w:p>
    <w:p w:rsidR="00DA2555" w:rsidP="00DA2555" w:rsidRDefault="00DA2555" w14:paraId="06DB3FB0" w14:textId="77777777">
      <w:pPr>
        <w:spacing w:after="160" w:line="259" w:lineRule="auto"/>
        <w:rPr>
          <w:sz w:val="20"/>
          <w:szCs w:val="20"/>
        </w:rPr>
      </w:pPr>
    </w:p>
    <w:p w:rsidR="0049161D" w:rsidP="0049161D" w:rsidRDefault="0049161D" w14:paraId="0F5790E0" w14:textId="77777777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:rsidR="0049161D" w:rsidP="0049161D" w:rsidRDefault="0049161D" w14:paraId="4E03F86E" w14:textId="77777777">
      <w:pPr>
        <w:pStyle w:val="NKBVKop1"/>
        <w:framePr w:wrap="around" w:hAnchor="page" w:x="2212" w:y="2065"/>
      </w:pPr>
      <w:r>
        <w:t>Instructie invullen beoordelingsformulier</w:t>
      </w:r>
    </w:p>
    <w:p w:rsidR="0049161D" w:rsidP="0025311B" w:rsidRDefault="0049161D" w14:paraId="0F7599A8" w14:textId="77777777">
      <w:p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</w:p>
    <w:p w:rsidRPr="00804079" w:rsidR="00E744EC" w:rsidP="00E744EC" w:rsidRDefault="00E744EC" w14:paraId="045DE27B" w14:textId="36B9A6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elk onderdeel van de werkprocessen met voldoende (V) of onvoldoende (O).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Ga uit van het niveau van een beginnend, maar competent beroepsbeoefenaar. </w:t>
      </w:r>
    </w:p>
    <w:p w:rsidRPr="00804079" w:rsidR="00E744EC" w:rsidP="00E744EC" w:rsidRDefault="00E744EC" w14:paraId="20C629E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Geef bij een onvoldoende kort aan wat de reden is bij de opmerkingen. </w:t>
      </w:r>
    </w:p>
    <w:p w:rsidRPr="00804079" w:rsidR="00E744EC" w:rsidP="00E744EC" w:rsidRDefault="00E744EC" w14:paraId="6D41621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Beoordeel per werkproces of de kandidaat het werkproces beheerst.</w:t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br/>
      </w: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Gebruik hierbij de resultaatcriteria als uitgangspunt. </w:t>
      </w:r>
    </w:p>
    <w:p w:rsidRPr="00804079" w:rsidR="00E744EC" w:rsidP="00E744EC" w:rsidRDefault="00E744EC" w14:paraId="005E20B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Onderbouw je keuze wanneer een werkproces als beheerst wordt beoordeeld terwijl niet alle onderdelen voldoende zijn. </w:t>
      </w:r>
    </w:p>
    <w:p w:rsidRPr="00804079" w:rsidR="00E744EC" w:rsidP="00E744EC" w:rsidRDefault="00E744EC" w14:paraId="361AFF0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Vul op het voorblad in aan welke werkprocessen de kandidaat voldoet. </w:t>
      </w:r>
    </w:p>
    <w:p w:rsidRPr="00804079" w:rsidR="00E744EC" w:rsidP="00E744EC" w:rsidRDefault="00E744EC" w14:paraId="44B58502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Bepaal de uitslag: </w:t>
      </w:r>
    </w:p>
    <w:p w:rsidRPr="00804079" w:rsidR="00E744EC" w:rsidP="00E744EC" w:rsidRDefault="00E744EC" w14:paraId="02BC7612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Geslaagd: de kandidaat voldoet aan alle werkprocessen. </w:t>
      </w:r>
    </w:p>
    <w:p w:rsidRPr="00804079" w:rsidR="00E744EC" w:rsidP="00E744EC" w:rsidRDefault="00E744EC" w14:paraId="130A49F0" w14:textId="77777777">
      <w:pPr>
        <w:numPr>
          <w:ilvl w:val="1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 xml:space="preserve">Niet geslaagd: de kandidaat voldoet niet aan alle werkprocessen. </w:t>
      </w:r>
    </w:p>
    <w:p w:rsidR="00E744EC" w:rsidP="00E744EC" w:rsidRDefault="00E744EC" w14:paraId="0CC334EA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 w:rsidRPr="00804079">
        <w:rPr>
          <w:rFonts w:eastAsia="Times New Roman" w:cs="Times New Roman"/>
          <w:color w:val="auto"/>
          <w:kern w:val="0"/>
          <w:lang w:eastAsia="nl-NL"/>
          <w14:ligatures w14:val="none"/>
        </w:rPr>
        <w:t>Onderteken het beoordelingsformulier.</w:t>
      </w:r>
    </w:p>
    <w:p w:rsidRPr="00804079" w:rsidR="00877670" w:rsidP="00E744EC" w:rsidRDefault="00877670" w14:paraId="37D1AC61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 w:cs="Times New Roman"/>
          <w:color w:val="auto"/>
          <w:kern w:val="0"/>
          <w:lang w:eastAsia="nl-NL"/>
          <w14:ligatures w14:val="none"/>
        </w:rPr>
      </w:pPr>
      <w:r>
        <w:rPr>
          <w:rFonts w:eastAsia="Times New Roman" w:cs="Times New Roman"/>
          <w:color w:val="auto"/>
          <w:kern w:val="0"/>
          <w:lang w:eastAsia="nl-NL"/>
          <w14:ligatures w14:val="none"/>
        </w:rPr>
        <w:t>Stuur het beoordelingsformulier naar pvb@nkbv.nl.</w:t>
      </w:r>
    </w:p>
    <w:p w:rsidR="00804079" w:rsidP="00804079" w:rsidRDefault="00804079" w14:paraId="01CEE7FF" w14:textId="77777777">
      <w:pPr>
        <w:pStyle w:val="Lijstalinea"/>
        <w:spacing w:after="160" w:line="259" w:lineRule="auto"/>
      </w:pPr>
    </w:p>
    <w:p w:rsidR="002D2341" w:rsidP="00804079" w:rsidRDefault="00DA2555" w14:paraId="79A6E48B" w14:textId="77777777">
      <w:pPr>
        <w:pStyle w:val="Lijstalinea"/>
        <w:spacing w:after="160" w:line="259" w:lineRule="auto"/>
        <w:sectPr w:rsidR="002D2341" w:rsidSect="0038490F">
          <w:headerReference w:type="default" r:id="rId11"/>
          <w:footerReference w:type="default" r:id="rId12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  <w:r w:rsidRPr="001B7D5C">
        <w:t>.</w:t>
      </w:r>
    </w:p>
    <w:p w:rsidR="007610A2" w:rsidRDefault="007610A2" w14:paraId="129AB092" w14:textId="77777777">
      <w:pPr>
        <w:rPr>
          <w:sz w:val="20"/>
          <w:szCs w:val="20"/>
        </w:rPr>
      </w:pPr>
    </w:p>
    <w:p w:rsidR="007610A2" w:rsidP="007610A2" w:rsidRDefault="007610A2" w14:paraId="53749632" w14:textId="77777777">
      <w:pPr>
        <w:spacing w:after="160" w:line="259" w:lineRule="auto"/>
        <w:rPr>
          <w:sz w:val="20"/>
          <w:szCs w:val="20"/>
        </w:rPr>
      </w:pPr>
    </w:p>
    <w:p w:rsidRPr="0036668A" w:rsidR="007610A2" w:rsidP="007610A2" w:rsidRDefault="007B3E14" w14:paraId="3AB2EF1B" w14:textId="0EF377A8">
      <w:pPr>
        <w:pStyle w:val="NKBVKop1"/>
        <w:framePr w:wrap="around"/>
      </w:pPr>
      <w:r w:rsidRPr="00C4601E">
        <w:t>2.1 Begeleiden bij</w:t>
      </w:r>
      <w:r w:rsidRPr="00C4601E" w:rsidR="007610A2">
        <w:t xml:space="preserve"> lessen</w:t>
      </w:r>
    </w:p>
    <w:p w:rsidR="0038490F" w:rsidRDefault="0038490F" w14:paraId="72AD6096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E45544" w:rsidTr="00D07405" w14:paraId="349070FB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E45544" w:rsidP="00D07405" w:rsidRDefault="00E45544" w14:paraId="1F30F76A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2.1.1 Begeleidt klimmers bij lessen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E45544" w:rsidTr="00D07405" w14:paraId="66830B11" w14:textId="77777777">
        <w:tc>
          <w:tcPr>
            <w:tcW w:w="2537" w:type="pct"/>
            <w:shd w:val="clear" w:color="auto" w:fill="E7E6E6" w:themeFill="background2"/>
          </w:tcPr>
          <w:p w:rsidRPr="0036668A" w:rsidR="00E45544" w:rsidP="00D07405" w:rsidRDefault="00E45544" w14:paraId="244B0E0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E45544" w:rsidP="00D07405" w:rsidRDefault="00E45544" w14:paraId="6E64CE0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E45544" w:rsidP="00D07405" w:rsidRDefault="00E45544" w14:paraId="2C41771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E45544" w:rsidTr="00D07405" w14:paraId="000DEBFA" w14:textId="77777777">
        <w:tc>
          <w:tcPr>
            <w:tcW w:w="2537" w:type="pct"/>
          </w:tcPr>
          <w:p w:rsidR="00E45544" w:rsidP="00D07405" w:rsidRDefault="00E45544" w14:paraId="4C4C773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Stemt de manier van omgang af op de klimmers en benadert hen op positieve wijze.</w:t>
            </w:r>
            <w:r w:rsidRPr="00BB551A">
              <w:rPr>
                <w:sz w:val="20"/>
                <w:szCs w:val="20"/>
              </w:rPr>
              <w:t> </w:t>
            </w:r>
          </w:p>
          <w:p w:rsidR="00E45544" w:rsidP="00D07405" w:rsidRDefault="00E45544" w14:paraId="2C869CB3" w14:textId="77777777">
            <w:pPr>
              <w:rPr>
                <w:i/>
                <w:iCs/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  <w:p w:rsidRPr="00163522" w:rsidR="00E45544" w:rsidP="00D07405" w:rsidRDefault="00E45544" w14:paraId="43365472" w14:textId="7777777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Deelnemer licht toe hoe de manier van omgang wordt afgestemd.</w:t>
            </w:r>
          </w:p>
        </w:tc>
        <w:tc>
          <w:tcPr>
            <w:tcW w:w="204" w:type="pct"/>
          </w:tcPr>
          <w:p w:rsidRPr="0036668A" w:rsidR="00E45544" w:rsidP="00D07405" w:rsidRDefault="00E45544" w14:paraId="165275F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E45544" w:rsidP="00D07405" w:rsidRDefault="00E45544" w14:paraId="7483D1A0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00D07405" w14:paraId="24A92171" w14:textId="77777777">
        <w:tc>
          <w:tcPr>
            <w:tcW w:w="2537" w:type="pct"/>
          </w:tcPr>
          <w:p w:rsidR="00E45544" w:rsidP="00D07405" w:rsidRDefault="00E45544" w14:paraId="31228B3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Gebruikt heldere en begrijpelijke taal naar de klimmers.</w:t>
            </w:r>
            <w:r w:rsidRPr="00BB551A">
              <w:rPr>
                <w:i/>
                <w:iCs/>
                <w:sz w:val="20"/>
                <w:szCs w:val="20"/>
              </w:rPr>
              <w:t> 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E45544" w:rsidP="00D07405" w:rsidRDefault="00E45544" w14:paraId="1544B6EC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E45544" w:rsidP="00D07405" w:rsidRDefault="00E45544" w14:paraId="082A4458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E45544" w:rsidP="00D07405" w:rsidRDefault="00E45544" w14:paraId="588C97D1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00D07405" w14:paraId="7286083E" w14:textId="77777777">
        <w:tc>
          <w:tcPr>
            <w:tcW w:w="2537" w:type="pct"/>
          </w:tcPr>
          <w:p w:rsidR="00E45544" w:rsidP="00D07405" w:rsidRDefault="00E45544" w14:paraId="0774B0D7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Motiveert, stimuleert en enthousiasmeert </w:t>
            </w:r>
            <w:r>
              <w:rPr>
                <w:sz w:val="20"/>
                <w:szCs w:val="20"/>
              </w:rPr>
              <w:t xml:space="preserve">de </w:t>
            </w:r>
            <w:r w:rsidRPr="00BB551A">
              <w:rPr>
                <w:sz w:val="20"/>
                <w:szCs w:val="20"/>
              </w:rPr>
              <w:t>klimmers. </w:t>
            </w:r>
          </w:p>
          <w:p w:rsidR="00E45544" w:rsidP="00D07405" w:rsidRDefault="00E45544" w14:paraId="22B0D1D8" w14:textId="77777777">
            <w:pPr>
              <w:rPr>
                <w:i/>
                <w:iCs/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  <w:p w:rsidRPr="008B768E" w:rsidR="00E45544" w:rsidP="00D07405" w:rsidRDefault="00E45544" w14:paraId="746F059C" w14:textId="77777777">
            <w:pPr>
              <w:rPr>
                <w:i/>
                <w:iCs/>
                <w:sz w:val="20"/>
                <w:szCs w:val="20"/>
              </w:rPr>
            </w:pPr>
            <w:r w:rsidRPr="008B768E">
              <w:rPr>
                <w:i/>
                <w:iCs/>
                <w:sz w:val="20"/>
                <w:szCs w:val="20"/>
              </w:rPr>
              <w:t>Deelnemer licht toe hoe hij de klimmers motiveert.</w:t>
            </w:r>
          </w:p>
        </w:tc>
        <w:tc>
          <w:tcPr>
            <w:tcW w:w="204" w:type="pct"/>
          </w:tcPr>
          <w:p w:rsidRPr="0036668A" w:rsidR="00E45544" w:rsidP="00D07405" w:rsidRDefault="00E45544" w14:paraId="6237301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E45544" w:rsidP="00D07405" w:rsidRDefault="00E45544" w14:paraId="7A3C3339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00D07405" w14:paraId="4305EDB9" w14:textId="77777777">
        <w:tc>
          <w:tcPr>
            <w:tcW w:w="2537" w:type="pct"/>
          </w:tcPr>
          <w:p w:rsidR="00E45544" w:rsidP="00D07405" w:rsidRDefault="00E45544" w14:paraId="1AF71A27" w14:textId="77777777">
            <w:p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Informeert over sportrelevante zaken als sportkleding, schoeisel, materiaal en regels van de klimlocatie</w:t>
            </w:r>
            <w:r>
              <w:rPr>
                <w:sz w:val="20"/>
                <w:szCs w:val="20"/>
              </w:rPr>
              <w:t>.</w:t>
            </w:r>
          </w:p>
          <w:p w:rsidRPr="00F028C4" w:rsidR="00E45544" w:rsidP="00D07405" w:rsidRDefault="00E45544" w14:paraId="14B305BD" w14:textId="77777777">
            <w:pPr>
              <w:rPr>
                <w:i/>
                <w:iCs/>
                <w:sz w:val="20"/>
                <w:szCs w:val="20"/>
              </w:rPr>
            </w:pPr>
            <w:r w:rsidRPr="00F028C4">
              <w:rPr>
                <w:i/>
                <w:iCs/>
                <w:sz w:val="20"/>
                <w:szCs w:val="20"/>
              </w:rPr>
              <w:t>Deelnemer omschrijft waarover wordt geïnformeerd tijdens de les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E45544" w:rsidP="00D07405" w:rsidRDefault="00E45544" w14:paraId="32EFE6A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E45544" w:rsidP="00D07405" w:rsidRDefault="00E45544" w14:paraId="3870309E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00D07405" w14:paraId="692D735B" w14:textId="77777777">
        <w:tc>
          <w:tcPr>
            <w:tcW w:w="2537" w:type="pct"/>
          </w:tcPr>
          <w:p w:rsidR="00E45544" w:rsidP="00D07405" w:rsidRDefault="00E45544" w14:paraId="557DA14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Bewaakt (en ziet toet op) de veiligheid en handelt in geval van een noodsituatie (ongeluk).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E45544" w:rsidP="00D07405" w:rsidRDefault="00E45544" w14:paraId="4FA02CA7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E45544" w:rsidP="00D07405" w:rsidRDefault="00E45544" w14:paraId="4EDDEE0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E45544" w:rsidP="00D07405" w:rsidRDefault="00E45544" w14:paraId="3301DAA3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00D07405" w14:paraId="78837213" w14:textId="77777777">
        <w:tc>
          <w:tcPr>
            <w:tcW w:w="2537" w:type="pct"/>
          </w:tcPr>
          <w:p w:rsidR="00E45544" w:rsidP="00D07405" w:rsidRDefault="00E45544" w14:paraId="0FAF699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Gaat vertrouwelijk om met persoonlijke informatie </w:t>
            </w:r>
            <w:proofErr w:type="gramStart"/>
            <w:r>
              <w:rPr>
                <w:sz w:val="20"/>
                <w:szCs w:val="20"/>
              </w:rPr>
              <w:t>conform</w:t>
            </w:r>
            <w:proofErr w:type="gramEnd"/>
            <w:r>
              <w:rPr>
                <w:sz w:val="20"/>
                <w:szCs w:val="20"/>
              </w:rPr>
              <w:t xml:space="preserve"> de richtlijnen</w:t>
            </w:r>
          </w:p>
          <w:p w:rsidRPr="006A1056" w:rsidR="00E45544" w:rsidP="00D07405" w:rsidRDefault="00E45544" w14:paraId="57727F2D" w14:textId="77777777">
            <w:pPr>
              <w:rPr>
                <w:i/>
                <w:iCs/>
                <w:sz w:val="20"/>
                <w:szCs w:val="20"/>
              </w:rPr>
            </w:pPr>
            <w:r w:rsidRPr="006A1056">
              <w:rPr>
                <w:i/>
                <w:iCs/>
                <w:sz w:val="20"/>
                <w:szCs w:val="20"/>
              </w:rPr>
              <w:t>Er worden in het portfolio geen privé-gegevens zoals namen gedeeld over de KVB-kandidaten en/of collega’s.</w:t>
            </w:r>
          </w:p>
        </w:tc>
        <w:tc>
          <w:tcPr>
            <w:tcW w:w="204" w:type="pct"/>
          </w:tcPr>
          <w:p w:rsidRPr="0036668A" w:rsidR="00E45544" w:rsidP="00D07405" w:rsidRDefault="00E45544" w14:paraId="5E85B97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E45544" w:rsidP="00D07405" w:rsidRDefault="00E45544" w14:paraId="4B28D515" w14:textId="77777777">
            <w:pPr>
              <w:rPr>
                <w:sz w:val="20"/>
                <w:szCs w:val="20"/>
              </w:rPr>
            </w:pPr>
          </w:p>
        </w:tc>
      </w:tr>
      <w:tr w:rsidRPr="0036668A" w:rsidR="00E45544" w:rsidTr="00D07405" w14:paraId="70110F93" w14:textId="77777777">
        <w:tc>
          <w:tcPr>
            <w:tcW w:w="2537" w:type="pct"/>
            <w:shd w:val="clear" w:color="auto" w:fill="E7E6E6" w:themeFill="background2"/>
          </w:tcPr>
          <w:p w:rsidRPr="0036668A" w:rsidR="00E45544" w:rsidP="00D07405" w:rsidRDefault="00E45544" w14:paraId="65BC2EDF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E45544" w:rsidP="00D07405" w:rsidRDefault="00E45544" w14:paraId="7F5F1778" w14:textId="77777777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begeleiding </w:t>
            </w:r>
            <w:r>
              <w:rPr>
                <w:sz w:val="20"/>
                <w:szCs w:val="20"/>
              </w:rPr>
              <w:t>sluit aan bij de</w:t>
            </w:r>
            <w:r w:rsidRPr="00BB551A">
              <w:rPr>
                <w:sz w:val="20"/>
                <w:szCs w:val="20"/>
              </w:rPr>
              <w:t> klimmers. </w:t>
            </w:r>
          </w:p>
          <w:p w:rsidRPr="00BB551A" w:rsidR="00E45544" w:rsidP="00D07405" w:rsidRDefault="00E45544" w14:paraId="7E145D76" w14:textId="77777777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ondersteunt een positief leerklimaat.</w:t>
            </w:r>
            <w:r w:rsidRPr="00BB551A">
              <w:rPr>
                <w:sz w:val="20"/>
                <w:szCs w:val="20"/>
              </w:rPr>
              <w:t> </w:t>
            </w:r>
          </w:p>
          <w:p w:rsidRPr="00DA20BC" w:rsidR="00E45544" w:rsidP="00D07405" w:rsidRDefault="00E45544" w14:paraId="6E527645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>De sociale en fysieke veiligheid zijn gewaarborgd.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E45544" w:rsidP="00D07405" w:rsidRDefault="00E45544" w14:paraId="6C901F63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140269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091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E45544" w:rsidRDefault="00E45544" w14:paraId="5604533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28282E" w:rsidTr="00D07405" w14:paraId="31DFCCDE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28282E" w:rsidP="00D07405" w:rsidRDefault="0028282E" w14:paraId="6F7D3825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2.1.2</w:t>
            </w:r>
            <w:r w:rsidRPr="0036668A">
              <w:rPr>
                <w:b/>
                <w:bCs/>
                <w:sz w:val="20"/>
                <w:szCs w:val="20"/>
              </w:rPr>
              <w:t xml:space="preserve"> Voert lessen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28282E" w:rsidTr="00D07405" w14:paraId="5026DB2C" w14:textId="77777777">
        <w:tc>
          <w:tcPr>
            <w:tcW w:w="2537" w:type="pct"/>
            <w:shd w:val="clear" w:color="auto" w:fill="E7E6E6" w:themeFill="background2"/>
          </w:tcPr>
          <w:p w:rsidRPr="0036668A" w:rsidR="0028282E" w:rsidP="00D07405" w:rsidRDefault="0028282E" w14:paraId="71C32A00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28282E" w:rsidP="00D07405" w:rsidRDefault="0028282E" w14:paraId="672F3B8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28282E" w:rsidP="00D07405" w:rsidRDefault="0028282E" w14:paraId="1A0BC23A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28282E" w:rsidTr="00D07405" w14:paraId="31F509D3" w14:textId="77777777">
        <w:tc>
          <w:tcPr>
            <w:tcW w:w="2537" w:type="pct"/>
          </w:tcPr>
          <w:p w:rsidR="0028282E" w:rsidP="00D07405" w:rsidRDefault="0028282E" w14:paraId="7DB3185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Voert de lesvoorbereiding uit en/of volgt de aanwijzingen van de verantwoordelijke instructeur op.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28282E" w:rsidP="00D07405" w:rsidRDefault="0028282E" w14:paraId="5ABA07B7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28282E" w:rsidP="00D07405" w:rsidRDefault="0028282E" w14:paraId="2DC6DB3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28282E" w:rsidP="00D07405" w:rsidRDefault="0028282E" w14:paraId="40D47764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00D07405" w14:paraId="74F290B8" w14:textId="77777777">
        <w:tc>
          <w:tcPr>
            <w:tcW w:w="2537" w:type="pct"/>
          </w:tcPr>
          <w:p w:rsidR="0028282E" w:rsidP="00D07405" w:rsidRDefault="0028282E" w14:paraId="2086BCF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dat de materialen en hulpmiddelen beschikbaar zijn.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28282E" w:rsidP="00D07405" w:rsidRDefault="0028282E" w14:paraId="6C0C3D59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28282E" w:rsidP="00D07405" w:rsidRDefault="0028282E" w14:paraId="2C9A75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28282E" w:rsidP="00D07405" w:rsidRDefault="0028282E" w14:paraId="3C9D2DCB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00D07405" w14:paraId="5FC8E462" w14:textId="77777777">
        <w:tc>
          <w:tcPr>
            <w:tcW w:w="2537" w:type="pct"/>
          </w:tcPr>
          <w:p w:rsidR="0028282E" w:rsidP="00D07405" w:rsidRDefault="0028282E" w14:paraId="18A6EA1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 dat de les is afgestemd op de klimmers in overleg met de verantwoordelijke instructeur.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28282E" w:rsidP="00D07405" w:rsidRDefault="0028282E" w14:paraId="566F48F3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28282E" w:rsidP="00D07405" w:rsidRDefault="0028282E" w14:paraId="064E6EE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28282E" w:rsidP="00D07405" w:rsidRDefault="0028282E" w14:paraId="0A00E7CA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00D07405" w14:paraId="48004C05" w14:textId="77777777">
        <w:tc>
          <w:tcPr>
            <w:tcW w:w="2537" w:type="pct"/>
          </w:tcPr>
          <w:p w:rsidR="0028282E" w:rsidP="00D07405" w:rsidRDefault="0028282E" w14:paraId="38EE5FB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Overlegt met de verantwoordelijke instructeur.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28282E" w:rsidP="00D07405" w:rsidRDefault="0028282E" w14:paraId="2BD9C5D8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28282E" w:rsidP="00D07405" w:rsidRDefault="0028282E" w14:paraId="5C87C05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28282E" w:rsidP="00D07405" w:rsidRDefault="0028282E" w14:paraId="5EE9BCE3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00D07405" w14:paraId="775FC2DA" w14:textId="77777777">
        <w:tc>
          <w:tcPr>
            <w:tcW w:w="2537" w:type="pct"/>
          </w:tcPr>
          <w:p w:rsidR="0028282E" w:rsidP="00D07405" w:rsidRDefault="0028282E" w14:paraId="4E7149D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Draagt bij aan het bereiken van het doel van de les.</w:t>
            </w:r>
          </w:p>
          <w:p w:rsidRPr="0036668A" w:rsidR="0028282E" w:rsidP="00D07405" w:rsidRDefault="0028282E" w14:paraId="6B297CEA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28282E" w:rsidP="00D07405" w:rsidRDefault="0028282E" w14:paraId="31A9FA5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28282E" w:rsidP="00D07405" w:rsidRDefault="0028282E" w14:paraId="60F6CE93" w14:textId="77777777">
            <w:pPr>
              <w:rPr>
                <w:sz w:val="20"/>
                <w:szCs w:val="20"/>
              </w:rPr>
            </w:pPr>
          </w:p>
        </w:tc>
      </w:tr>
      <w:tr w:rsidRPr="0036668A" w:rsidR="0028282E" w:rsidTr="00D07405" w14:paraId="609BAA66" w14:textId="77777777">
        <w:tc>
          <w:tcPr>
            <w:tcW w:w="2537" w:type="pct"/>
            <w:shd w:val="clear" w:color="auto" w:fill="E7E6E6" w:themeFill="background2"/>
          </w:tcPr>
          <w:p w:rsidRPr="0036668A" w:rsidR="0028282E" w:rsidP="00D07405" w:rsidRDefault="0028282E" w14:paraId="2FC3232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28282E" w:rsidP="00D07405" w:rsidRDefault="0028282E" w14:paraId="6C284FAE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les is in samenspraak met de verantwoordelijke instructeur afgestemd op de klimmers.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28282E" w:rsidP="00D07405" w:rsidRDefault="0028282E" w14:paraId="6185AF1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288831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5351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E45544" w:rsidRDefault="00E45544" w14:paraId="1739CB17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A35FE8" w:rsidTr="00D07405" w14:paraId="625E5CD7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A35FE8" w:rsidP="00D07405" w:rsidRDefault="00A35FE8" w14:paraId="00EB6A6C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2.1.3</w:t>
            </w:r>
            <w:r w:rsidRPr="0036668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Legt oefeningen uit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A35FE8" w:rsidTr="00D07405" w14:paraId="1BC6B4D0" w14:textId="77777777">
        <w:tc>
          <w:tcPr>
            <w:tcW w:w="2537" w:type="pct"/>
            <w:shd w:val="clear" w:color="auto" w:fill="E7E6E6" w:themeFill="background2"/>
          </w:tcPr>
          <w:p w:rsidRPr="0036668A" w:rsidR="00A35FE8" w:rsidP="00D07405" w:rsidRDefault="00A35FE8" w14:paraId="591C995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A35FE8" w:rsidP="00D07405" w:rsidRDefault="00A35FE8" w14:paraId="39349AB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A35FE8" w:rsidP="00D07405" w:rsidRDefault="00A35FE8" w14:paraId="32204A1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A35FE8" w:rsidTr="00D07405" w14:paraId="307930E9" w14:textId="77777777">
        <w:tc>
          <w:tcPr>
            <w:tcW w:w="2537" w:type="pct"/>
          </w:tcPr>
          <w:p w:rsidR="00A35FE8" w:rsidP="00D07405" w:rsidRDefault="00A35FE8" w14:paraId="3113575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Kiest een positie afgestemd op de groep.</w:t>
            </w:r>
          </w:p>
          <w:p w:rsidR="00A35FE8" w:rsidP="00D07405" w:rsidRDefault="00A35FE8" w14:paraId="4E0AA542" w14:textId="7777777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  <w:p w:rsidRPr="00B1134A" w:rsidR="00A35FE8" w:rsidP="00D07405" w:rsidRDefault="00A35FE8" w14:paraId="0972AA19" w14:textId="77777777">
            <w:pPr>
              <w:rPr>
                <w:i/>
                <w:iCs/>
                <w:sz w:val="20"/>
                <w:szCs w:val="20"/>
              </w:rPr>
            </w:pPr>
            <w:r w:rsidRPr="00B1134A">
              <w:rPr>
                <w:i/>
                <w:iCs/>
                <w:sz w:val="20"/>
                <w:szCs w:val="20"/>
              </w:rPr>
              <w:t>Deelnemer geeft toelichting op positionering.</w:t>
            </w:r>
          </w:p>
        </w:tc>
        <w:tc>
          <w:tcPr>
            <w:tcW w:w="204" w:type="pct"/>
          </w:tcPr>
          <w:p w:rsidRPr="0036668A" w:rsidR="00A35FE8" w:rsidP="00D07405" w:rsidRDefault="00A35FE8" w14:paraId="0EF441C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A35FE8" w:rsidP="00D07405" w:rsidRDefault="00A35FE8" w14:paraId="4B8B0CDC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00D07405" w14:paraId="3977809A" w14:textId="77777777">
        <w:tc>
          <w:tcPr>
            <w:tcW w:w="2537" w:type="pct"/>
          </w:tcPr>
          <w:p w:rsidR="00A35FE8" w:rsidP="00D07405" w:rsidRDefault="00A35FE8" w14:paraId="34561E1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Maakt zichzelf verstaanbaar.</w:t>
            </w:r>
          </w:p>
          <w:p w:rsidRPr="0036668A" w:rsidR="00A35FE8" w:rsidP="00D07405" w:rsidRDefault="00A35FE8" w14:paraId="66CCD163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Praktijkbegeleider bevestigt </w:t>
            </w:r>
            <w:r w:rsidRPr="00163522">
              <w:rPr>
                <w:i/>
                <w:iCs/>
                <w:sz w:val="20"/>
                <w:szCs w:val="20"/>
              </w:rPr>
              <w:t>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A35FE8" w:rsidP="00D07405" w:rsidRDefault="00A35FE8" w14:paraId="5A89A0E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35FE8" w:rsidP="00D07405" w:rsidRDefault="00A35FE8" w14:paraId="6CEF7564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00D07405" w14:paraId="43FBC313" w14:textId="77777777">
        <w:tc>
          <w:tcPr>
            <w:tcW w:w="2537" w:type="pct"/>
          </w:tcPr>
          <w:p w:rsidR="00A35FE8" w:rsidP="00D07405" w:rsidRDefault="00A35FE8" w14:paraId="388D76C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Stemt de uitleg af op de klimmers.</w:t>
            </w:r>
          </w:p>
          <w:p w:rsidRPr="0036668A" w:rsidR="00A35FE8" w:rsidP="00D07405" w:rsidRDefault="00A35FE8" w14:paraId="26127A2D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A35FE8" w:rsidP="00D07405" w:rsidRDefault="00A35FE8" w14:paraId="2DE5C7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35FE8" w:rsidP="00D07405" w:rsidRDefault="00A35FE8" w14:paraId="632600DB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00D07405" w14:paraId="62C737DF" w14:textId="77777777">
        <w:tc>
          <w:tcPr>
            <w:tcW w:w="2537" w:type="pct"/>
          </w:tcPr>
          <w:p w:rsidR="00A35FE8" w:rsidP="00D07405" w:rsidRDefault="00A35FE8" w14:paraId="2C7790D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Doet oefeningen op correcte wijze voor of gebruikt een goed voorbeeld.</w:t>
            </w:r>
          </w:p>
          <w:p w:rsidRPr="0036668A" w:rsidR="00A35FE8" w:rsidP="00D07405" w:rsidRDefault="00A35FE8" w14:paraId="01FD236A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A35FE8" w:rsidP="00D07405" w:rsidRDefault="00A35FE8" w14:paraId="674444A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35FE8" w:rsidP="00D07405" w:rsidRDefault="00A35FE8" w14:paraId="410B1F94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00D07405" w14:paraId="072283F8" w14:textId="77777777">
        <w:tc>
          <w:tcPr>
            <w:tcW w:w="2537" w:type="pct"/>
          </w:tcPr>
          <w:p w:rsidR="00A35FE8" w:rsidP="00D07405" w:rsidRDefault="00A35FE8" w14:paraId="0FB74E5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indien nodig een oefening aan op de klimmers en/of de omstandigheden.</w:t>
            </w:r>
          </w:p>
          <w:p w:rsidRPr="0036668A" w:rsidR="00A35FE8" w:rsidP="00D07405" w:rsidRDefault="00A35FE8" w14:paraId="064426E9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A35FE8" w:rsidP="00D07405" w:rsidRDefault="00A35FE8" w14:paraId="7F9575E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35FE8" w:rsidP="00D07405" w:rsidRDefault="00A35FE8" w14:paraId="23DA41FE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00D07405" w14:paraId="257B5CC9" w14:textId="77777777">
        <w:tc>
          <w:tcPr>
            <w:tcW w:w="2537" w:type="pct"/>
          </w:tcPr>
          <w:p w:rsidR="00A35FE8" w:rsidP="00D07405" w:rsidRDefault="00A35FE8" w14:paraId="522D7AA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Geeft aanwijzingen aan de klimmers in relatie tot de oefening en/of het doel van de oefening.</w:t>
            </w:r>
          </w:p>
          <w:p w:rsidR="00A35FE8" w:rsidP="00D07405" w:rsidRDefault="00A35FE8" w14:paraId="35C6AC3D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A35FE8" w:rsidP="00D07405" w:rsidRDefault="00A35FE8" w14:paraId="21CA5EA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35FE8" w:rsidP="00D07405" w:rsidRDefault="00A35FE8" w14:paraId="6B9DF2E0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00D07405" w14:paraId="15DB8259" w14:textId="77777777">
        <w:tc>
          <w:tcPr>
            <w:tcW w:w="2537" w:type="pct"/>
          </w:tcPr>
          <w:p w:rsidR="00A35FE8" w:rsidP="00D07405" w:rsidRDefault="00A35FE8" w14:paraId="08A3439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Controleert of de klimmers de opdrachten begrijpen.</w:t>
            </w:r>
          </w:p>
          <w:p w:rsidR="00A35FE8" w:rsidP="00D07405" w:rsidRDefault="00A35FE8" w14:paraId="7A64D703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A35FE8" w:rsidP="00D07405" w:rsidRDefault="00A35FE8" w14:paraId="09998228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35FE8" w:rsidP="00D07405" w:rsidRDefault="00A35FE8" w14:paraId="6122F9F1" w14:textId="77777777">
            <w:pPr>
              <w:rPr>
                <w:sz w:val="20"/>
                <w:szCs w:val="20"/>
              </w:rPr>
            </w:pPr>
          </w:p>
        </w:tc>
      </w:tr>
      <w:tr w:rsidRPr="0036668A" w:rsidR="00A35FE8" w:rsidTr="00D07405" w14:paraId="2A1B512C" w14:textId="77777777">
        <w:tc>
          <w:tcPr>
            <w:tcW w:w="2537" w:type="pct"/>
            <w:shd w:val="clear" w:color="auto" w:fill="E7E6E6" w:themeFill="background2"/>
          </w:tcPr>
          <w:p w:rsidRPr="0036668A" w:rsidR="00A35FE8" w:rsidP="00D07405" w:rsidRDefault="00A35FE8" w14:paraId="2124441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="00A35FE8" w:rsidP="00D07405" w:rsidRDefault="00A35FE8" w14:paraId="0755AD5C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oefening wordt begrepen door de klimmers.</w:t>
            </w:r>
          </w:p>
          <w:p w:rsidRPr="0036668A" w:rsidR="00A35FE8" w:rsidP="00D07405" w:rsidRDefault="00A35FE8" w14:paraId="7CE844F6" w14:textId="77777777">
            <w:pPr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klimmers beleven en leren.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A35FE8" w:rsidP="00D07405" w:rsidRDefault="00A35FE8" w14:paraId="75AA877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26244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81453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38490F" w:rsidRDefault="0038490F" w14:paraId="17A944A1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652F5E" w:rsidTr="00D07405" w14:paraId="26D57775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652F5E" w:rsidP="00D07405" w:rsidRDefault="00652F5E" w14:paraId="45AD5CFF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00BB551A">
              <w:rPr>
                <w:b/>
                <w:bCs/>
                <w:sz w:val="20"/>
                <w:szCs w:val="20"/>
              </w:rPr>
              <w:t>.1.4 Evalueert lessen en reflecteert op eigen handelen</w:t>
            </w:r>
            <w:r w:rsidRPr="00BB551A">
              <w:rPr>
                <w:sz w:val="20"/>
                <w:szCs w:val="20"/>
              </w:rPr>
              <w:t> </w:t>
            </w:r>
          </w:p>
        </w:tc>
      </w:tr>
      <w:tr w:rsidRPr="0036668A" w:rsidR="00652F5E" w:rsidTr="00D07405" w14:paraId="39DBA694" w14:textId="77777777">
        <w:tc>
          <w:tcPr>
            <w:tcW w:w="2537" w:type="pct"/>
            <w:shd w:val="clear" w:color="auto" w:fill="E7E6E6" w:themeFill="background2"/>
          </w:tcPr>
          <w:p w:rsidRPr="0036668A" w:rsidR="00652F5E" w:rsidP="00D07405" w:rsidRDefault="00652F5E" w14:paraId="66548EA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652F5E" w:rsidP="00D07405" w:rsidRDefault="00652F5E" w14:paraId="54F1A3FD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652F5E" w:rsidP="00D07405" w:rsidRDefault="00652F5E" w14:paraId="552CFC6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652F5E" w:rsidTr="00D07405" w14:paraId="627C0864" w14:textId="77777777">
        <w:tc>
          <w:tcPr>
            <w:tcW w:w="2537" w:type="pct"/>
          </w:tcPr>
          <w:p w:rsidR="00652F5E" w:rsidP="00D07405" w:rsidRDefault="00652F5E" w14:paraId="3A92473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Participeert in de evaluatie gericht op het doel en het proces.</w:t>
            </w:r>
          </w:p>
          <w:p w:rsidRPr="00C14E19" w:rsidR="00652F5E" w:rsidP="00D07405" w:rsidRDefault="00652F5E" w14:paraId="18C305D0" w14:textId="77777777">
            <w:pPr>
              <w:rPr>
                <w:i/>
                <w:iCs/>
                <w:sz w:val="20"/>
                <w:szCs w:val="20"/>
              </w:rPr>
            </w:pPr>
            <w:r w:rsidRPr="00C14E19">
              <w:rPr>
                <w:i/>
                <w:iCs/>
                <w:sz w:val="20"/>
                <w:szCs w:val="20"/>
              </w:rPr>
              <w:t>Deelnemer omschrijft participatie en inhoudelijke evaluatie. </w:t>
            </w:r>
          </w:p>
        </w:tc>
        <w:tc>
          <w:tcPr>
            <w:tcW w:w="204" w:type="pct"/>
          </w:tcPr>
          <w:p w:rsidRPr="0036668A" w:rsidR="00652F5E" w:rsidP="00D07405" w:rsidRDefault="00652F5E" w14:paraId="0CC2C79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652F5E" w:rsidP="00D07405" w:rsidRDefault="00652F5E" w14:paraId="276ED8B3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00D07405" w14:paraId="2A75CE15" w14:textId="77777777">
        <w:tc>
          <w:tcPr>
            <w:tcW w:w="2537" w:type="pct"/>
          </w:tcPr>
          <w:p w:rsidR="00652F5E" w:rsidP="00D07405" w:rsidRDefault="00652F5E" w14:paraId="4B5ADB7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zich aan de beroepscode.</w:t>
            </w:r>
          </w:p>
          <w:p w:rsidRPr="00027FE1" w:rsidR="00652F5E" w:rsidP="00D07405" w:rsidRDefault="00652F5E" w14:paraId="77A236B9" w14:textId="77777777">
            <w:pPr>
              <w:rPr>
                <w:i/>
                <w:iCs/>
                <w:sz w:val="20"/>
                <w:szCs w:val="20"/>
              </w:rPr>
            </w:pPr>
            <w:r w:rsidRPr="00027FE1">
              <w:rPr>
                <w:i/>
                <w:iCs/>
                <w:sz w:val="20"/>
                <w:szCs w:val="20"/>
              </w:rPr>
              <w:t>Er zijn geen aanwijzingen dat de deelnemer zich hier niet aan houdt.</w:t>
            </w:r>
          </w:p>
        </w:tc>
        <w:tc>
          <w:tcPr>
            <w:tcW w:w="204" w:type="pct"/>
          </w:tcPr>
          <w:p w:rsidRPr="0036668A" w:rsidR="00652F5E" w:rsidP="00D07405" w:rsidRDefault="00652F5E" w14:paraId="251A56E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652F5E" w:rsidP="00D07405" w:rsidRDefault="00652F5E" w14:paraId="7E8409B8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00D07405" w14:paraId="0B66B44D" w14:textId="77777777">
        <w:tc>
          <w:tcPr>
            <w:tcW w:w="2537" w:type="pct"/>
          </w:tcPr>
          <w:p w:rsidR="00652F5E" w:rsidP="00D07405" w:rsidRDefault="00652F5E" w14:paraId="046FC76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Vraagt hulp, bevestiging en feedback.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652F5E" w:rsidP="00D07405" w:rsidRDefault="00652F5E" w14:paraId="4F40C694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twee voorbeelden.</w:t>
            </w:r>
          </w:p>
        </w:tc>
        <w:tc>
          <w:tcPr>
            <w:tcW w:w="204" w:type="pct"/>
          </w:tcPr>
          <w:p w:rsidRPr="0036668A" w:rsidR="00652F5E" w:rsidP="00D07405" w:rsidRDefault="00652F5E" w14:paraId="030EFCA7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652F5E" w:rsidP="00D07405" w:rsidRDefault="00652F5E" w14:paraId="70FF40D2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00D07405" w14:paraId="5B18ED2C" w14:textId="77777777">
        <w:tc>
          <w:tcPr>
            <w:tcW w:w="2537" w:type="pct"/>
          </w:tcPr>
          <w:p w:rsidR="00652F5E" w:rsidP="00D07405" w:rsidRDefault="00652F5E" w14:paraId="7E1FA9B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Reflecteert op eigen handelen.</w:t>
            </w:r>
          </w:p>
          <w:p w:rsidRPr="00027FE1" w:rsidR="00652F5E" w:rsidP="00D07405" w:rsidRDefault="00652F5E" w14:paraId="1FBDBC3A" w14:textId="77777777">
            <w:pPr>
              <w:rPr>
                <w:i/>
                <w:iCs/>
                <w:sz w:val="20"/>
                <w:szCs w:val="20"/>
              </w:rPr>
            </w:pPr>
            <w:r w:rsidRPr="00027FE1">
              <w:rPr>
                <w:i/>
                <w:iCs/>
                <w:sz w:val="20"/>
                <w:szCs w:val="20"/>
              </w:rPr>
              <w:t>Deelnemer reflecteert in het portfolio op adequate wijze op eigen handelen.</w:t>
            </w:r>
          </w:p>
        </w:tc>
        <w:tc>
          <w:tcPr>
            <w:tcW w:w="204" w:type="pct"/>
          </w:tcPr>
          <w:p w:rsidRPr="0036668A" w:rsidR="00652F5E" w:rsidP="00D07405" w:rsidRDefault="00652F5E" w14:paraId="4CEAB72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652F5E" w:rsidP="00D07405" w:rsidRDefault="00652F5E" w14:paraId="6380B126" w14:textId="77777777">
            <w:pPr>
              <w:rPr>
                <w:sz w:val="20"/>
                <w:szCs w:val="20"/>
              </w:rPr>
            </w:pPr>
          </w:p>
        </w:tc>
      </w:tr>
      <w:tr w:rsidRPr="0036668A" w:rsidR="00652F5E" w:rsidTr="00D07405" w14:paraId="150F4E20" w14:textId="77777777">
        <w:tc>
          <w:tcPr>
            <w:tcW w:w="2537" w:type="pct"/>
            <w:shd w:val="clear" w:color="auto" w:fill="E7E6E6" w:themeFill="background2"/>
          </w:tcPr>
          <w:p w:rsidRPr="0036668A" w:rsidR="00652F5E" w:rsidP="00D07405" w:rsidRDefault="00652F5E" w14:paraId="664FA02D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652F5E" w:rsidP="00D07405" w:rsidRDefault="00652F5E" w14:paraId="17C0CD78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evaluatie is gericht op het proces en resultaat van de les.</w:t>
            </w:r>
          </w:p>
          <w:p w:rsidRPr="0036668A" w:rsidR="00652F5E" w:rsidP="00D07405" w:rsidRDefault="00652F5E" w14:paraId="5A973661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De zelfreflectie leidt tot inzicht in de eigen bekwaamheden en ontwikkelpunten bij het geven van lessen.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652F5E" w:rsidP="00D07405" w:rsidRDefault="00652F5E" w14:paraId="760E1382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50794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38811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652F5E" w:rsidRDefault="00652F5E" w14:paraId="5FE0947D" w14:textId="77777777">
      <w:pPr>
        <w:rPr>
          <w:sz w:val="20"/>
          <w:szCs w:val="20"/>
        </w:rPr>
      </w:pPr>
    </w:p>
    <w:p w:rsidR="0028282E" w:rsidRDefault="0028282E" w14:paraId="620D8585" w14:textId="77777777">
      <w:pPr>
        <w:rPr>
          <w:sz w:val="20"/>
          <w:szCs w:val="20"/>
        </w:rPr>
      </w:pPr>
    </w:p>
    <w:p w:rsidRPr="0036668A" w:rsidR="0028282E" w:rsidRDefault="0028282E" w14:paraId="0870EE93" w14:textId="77777777">
      <w:pPr>
        <w:rPr>
          <w:sz w:val="20"/>
          <w:szCs w:val="20"/>
        </w:rPr>
      </w:pPr>
    </w:p>
    <w:p w:rsidRPr="0036668A" w:rsidR="0038490F" w:rsidRDefault="0038490F" w14:paraId="1A5B2295" w14:textId="77777777">
      <w:pPr>
        <w:rPr>
          <w:sz w:val="20"/>
          <w:szCs w:val="20"/>
        </w:rPr>
      </w:pPr>
    </w:p>
    <w:p w:rsidRPr="0036668A" w:rsidR="0038490F" w:rsidRDefault="0038490F" w14:paraId="63CEE579" w14:textId="77777777">
      <w:pPr>
        <w:rPr>
          <w:sz w:val="20"/>
          <w:szCs w:val="20"/>
        </w:rPr>
      </w:pPr>
    </w:p>
    <w:p w:rsidR="007610A2" w:rsidRDefault="007610A2" w14:paraId="7926C086" w14:textId="77777777">
      <w:pPr>
        <w:rPr>
          <w:sz w:val="20"/>
          <w:szCs w:val="20"/>
        </w:rPr>
      </w:pPr>
    </w:p>
    <w:p w:rsidR="00333F04" w:rsidRDefault="00333F04" w14:paraId="5EB4C96B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3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7610A2" w:rsidRDefault="007610A2" w14:paraId="589FE7B5" w14:textId="77777777">
      <w:pPr>
        <w:spacing w:after="160" w:line="259" w:lineRule="auto"/>
        <w:rPr>
          <w:sz w:val="20"/>
          <w:szCs w:val="20"/>
        </w:rPr>
      </w:pPr>
    </w:p>
    <w:p w:rsidRPr="0036668A" w:rsidR="0038490F" w:rsidP="007610A2" w:rsidRDefault="00652F5E" w14:paraId="098902CB" w14:textId="11416C41">
      <w:pPr>
        <w:pStyle w:val="NKBVKop1"/>
        <w:framePr w:wrap="around"/>
      </w:pPr>
      <w:r>
        <w:t>2.2 Begeleiden bij klimvaardigheidstoetsen</w:t>
      </w:r>
    </w:p>
    <w:p w:rsidRPr="0036668A" w:rsidR="0038490F" w:rsidRDefault="0038490F" w14:paraId="44B6064E" w14:textId="77777777">
      <w:pPr>
        <w:rPr>
          <w:sz w:val="20"/>
          <w:szCs w:val="20"/>
        </w:rPr>
      </w:pPr>
    </w:p>
    <w:p w:rsidRPr="0036668A" w:rsidR="0038490F" w:rsidRDefault="0038490F" w14:paraId="75A0EDE6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94236C" w:rsidTr="00D07405" w14:paraId="3926231E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94236C" w:rsidP="00D07405" w:rsidRDefault="0094236C" w14:paraId="417B7AE3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2.2.1 Begeleidt klimmers bij klimvaardigheidstoetsen</w:t>
            </w:r>
          </w:p>
        </w:tc>
      </w:tr>
      <w:tr w:rsidRPr="0036668A" w:rsidR="0094236C" w:rsidTr="00D07405" w14:paraId="181D0F70" w14:textId="77777777">
        <w:tc>
          <w:tcPr>
            <w:tcW w:w="2537" w:type="pct"/>
            <w:shd w:val="clear" w:color="auto" w:fill="E7E6E6" w:themeFill="background2"/>
          </w:tcPr>
          <w:p w:rsidRPr="0036668A" w:rsidR="0094236C" w:rsidP="00D07405" w:rsidRDefault="0094236C" w14:paraId="071E08C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94236C" w:rsidP="00D07405" w:rsidRDefault="0094236C" w14:paraId="2643435C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94236C" w:rsidP="00D07405" w:rsidRDefault="0094236C" w14:paraId="7D7BF96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94236C" w:rsidTr="00D07405" w14:paraId="4DD07E75" w14:textId="77777777">
        <w:tc>
          <w:tcPr>
            <w:tcW w:w="2537" w:type="pct"/>
          </w:tcPr>
          <w:p w:rsidR="0094236C" w:rsidP="00D07405" w:rsidRDefault="0094236C" w14:paraId="2DE5F5C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Luistert naar klimmers.</w:t>
            </w:r>
          </w:p>
          <w:p w:rsidRPr="0036668A" w:rsidR="0094236C" w:rsidP="00D07405" w:rsidRDefault="0094236C" w14:paraId="6A11E48C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94236C" w:rsidP="00D07405" w:rsidRDefault="0094236C" w14:paraId="4B79BD3A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94236C" w:rsidP="00D07405" w:rsidRDefault="0094236C" w14:paraId="185D4944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00D07405" w14:paraId="71416185" w14:textId="77777777">
        <w:tc>
          <w:tcPr>
            <w:tcW w:w="2537" w:type="pct"/>
          </w:tcPr>
          <w:p w:rsidR="0094236C" w:rsidP="00D07405" w:rsidRDefault="0094236C" w14:paraId="529036A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Spreekt klimmers aan op (sport)gedrag.</w:t>
            </w:r>
          </w:p>
          <w:p w:rsidRPr="0036668A" w:rsidR="0094236C" w:rsidP="00D07405" w:rsidRDefault="0094236C" w14:paraId="018D90F2" w14:textId="77777777">
            <w:pPr>
              <w:rPr>
                <w:sz w:val="20"/>
                <w:szCs w:val="20"/>
              </w:rPr>
            </w:pPr>
            <w:r w:rsidRPr="00163522">
              <w:rPr>
                <w:i/>
                <w:iCs/>
                <w:sz w:val="20"/>
                <w:szCs w:val="20"/>
              </w:rPr>
              <w:t>Deelnemer en praktijkbe</w:t>
            </w:r>
            <w:r>
              <w:rPr>
                <w:i/>
                <w:iCs/>
                <w:sz w:val="20"/>
                <w:szCs w:val="20"/>
              </w:rPr>
              <w:t>geleider</w:t>
            </w:r>
            <w:r w:rsidRPr="00163522">
              <w:rPr>
                <w:i/>
                <w:iCs/>
                <w:sz w:val="20"/>
                <w:szCs w:val="20"/>
              </w:rPr>
              <w:t xml:space="preserve"> bevestigen dit in portfolio</w:t>
            </w:r>
            <w:r>
              <w:rPr>
                <w:i/>
                <w:iCs/>
                <w:sz w:val="20"/>
                <w:szCs w:val="20"/>
              </w:rPr>
              <w:t xml:space="preserve"> a.d.h.v. minstens één voorbeeld.</w:t>
            </w:r>
          </w:p>
        </w:tc>
        <w:tc>
          <w:tcPr>
            <w:tcW w:w="204" w:type="pct"/>
          </w:tcPr>
          <w:p w:rsidRPr="0036668A" w:rsidR="0094236C" w:rsidP="00D07405" w:rsidRDefault="0094236C" w14:paraId="2EFE331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94236C" w:rsidP="00D07405" w:rsidRDefault="0094236C" w14:paraId="68FA9C0C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00D07405" w14:paraId="4182F2CB" w14:textId="77777777">
        <w:tc>
          <w:tcPr>
            <w:tcW w:w="2537" w:type="pct"/>
          </w:tcPr>
          <w:p w:rsidR="0094236C" w:rsidP="00D07405" w:rsidRDefault="0094236C" w14:paraId="744715B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Gaat sportief en respectvol om met alle betrokkenen.</w:t>
            </w:r>
          </w:p>
          <w:p w:rsidRPr="0036668A" w:rsidR="0094236C" w:rsidP="00D07405" w:rsidRDefault="0094236C" w14:paraId="6618E49F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94236C" w:rsidP="00D07405" w:rsidRDefault="0094236C" w14:paraId="64078B3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94236C" w:rsidP="00D07405" w:rsidRDefault="0094236C" w14:paraId="1073B211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00D07405" w14:paraId="5E62CB32" w14:textId="77777777">
        <w:tc>
          <w:tcPr>
            <w:tcW w:w="2537" w:type="pct"/>
          </w:tcPr>
          <w:p w:rsidR="0094236C" w:rsidP="00D07405" w:rsidRDefault="0094236C" w14:paraId="57A92D90" w14:textId="00748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Vertoont voorbeeldgedrag op en rond de </w:t>
            </w:r>
            <w:r w:rsidR="0025311B">
              <w:rPr>
                <w:sz w:val="20"/>
                <w:szCs w:val="20"/>
              </w:rPr>
              <w:t>klim</w:t>
            </w:r>
            <w:r>
              <w:rPr>
                <w:sz w:val="20"/>
                <w:szCs w:val="20"/>
              </w:rPr>
              <w:t>locatie.</w:t>
            </w:r>
          </w:p>
          <w:p w:rsidRPr="0036668A" w:rsidR="0094236C" w:rsidP="00D07405" w:rsidRDefault="0094236C" w14:paraId="1045C2A9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94236C" w:rsidP="00D07405" w:rsidRDefault="0094236C" w14:paraId="5F497C9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94236C" w:rsidP="00D07405" w:rsidRDefault="0094236C" w14:paraId="213DE40F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00D07405" w14:paraId="49C1EFF4" w14:textId="77777777">
        <w:tc>
          <w:tcPr>
            <w:tcW w:w="2537" w:type="pct"/>
          </w:tcPr>
          <w:p w:rsidRPr="00F86233" w:rsidR="0094236C" w:rsidP="00D07405" w:rsidRDefault="0094236C" w14:paraId="0F1A1C67" w14:textId="77777777">
            <w:pPr>
              <w:rPr>
                <w:sz w:val="20"/>
                <w:szCs w:val="20"/>
              </w:rPr>
            </w:pPr>
            <w:r w:rsidRPr="34E189B9">
              <w:rPr>
                <w:sz w:val="20"/>
                <w:szCs w:val="20"/>
              </w:rPr>
              <w:t>Observeert de beheersing van de lesdoelen bij de klimmers.</w:t>
            </w:r>
          </w:p>
          <w:p w:rsidRPr="00BB551A" w:rsidR="0094236C" w:rsidP="00D07405" w:rsidRDefault="0094236C" w14:paraId="77C049B8" w14:textId="77777777">
            <w:pPr>
              <w:rPr>
                <w:i/>
                <w:iCs/>
                <w:sz w:val="20"/>
                <w:szCs w:val="20"/>
              </w:rPr>
            </w:pPr>
            <w:r w:rsidRPr="34E189B9">
              <w:rPr>
                <w:i/>
                <w:iCs/>
                <w:sz w:val="20"/>
                <w:szCs w:val="20"/>
              </w:rPr>
              <w:t>Deelnemer geeft passende terugkoppeling over het presteren van de kandidaten.</w:t>
            </w:r>
          </w:p>
        </w:tc>
        <w:tc>
          <w:tcPr>
            <w:tcW w:w="204" w:type="pct"/>
          </w:tcPr>
          <w:p w:rsidRPr="0036668A" w:rsidR="0094236C" w:rsidP="00D07405" w:rsidRDefault="0094236C" w14:paraId="26D921CA" w14:textId="77777777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:rsidRPr="0036668A" w:rsidR="0094236C" w:rsidP="00D07405" w:rsidRDefault="0094236C" w14:paraId="72F2054A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00D07405" w14:paraId="13356A8D" w14:textId="77777777">
        <w:tc>
          <w:tcPr>
            <w:tcW w:w="2537" w:type="pct"/>
          </w:tcPr>
          <w:p w:rsidRPr="00F86233" w:rsidR="0094236C" w:rsidP="00D07405" w:rsidRDefault="0094236C" w14:paraId="301F3816" w14:textId="77777777">
            <w:pPr>
              <w:rPr>
                <w:sz w:val="20"/>
                <w:szCs w:val="20"/>
              </w:rPr>
            </w:pPr>
            <w:r w:rsidRPr="34E189B9">
              <w:rPr>
                <w:sz w:val="20"/>
                <w:szCs w:val="20"/>
              </w:rPr>
              <w:t>Bewaakt (en ziet toe op) de veiligheid en handelt in geval van een noodsituatie (ongeluk)</w:t>
            </w:r>
          </w:p>
          <w:p w:rsidRPr="00BB551A" w:rsidR="0094236C" w:rsidP="00D07405" w:rsidRDefault="0094236C" w14:paraId="38B772AB" w14:textId="77777777">
            <w:pPr>
              <w:rPr>
                <w:sz w:val="20"/>
                <w:szCs w:val="20"/>
              </w:rPr>
            </w:pPr>
            <w:r w:rsidRPr="34E189B9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:rsidRPr="0036668A" w:rsidR="0094236C" w:rsidP="00D07405" w:rsidRDefault="0094236C" w14:paraId="70B6D951" w14:textId="77777777">
            <w:pPr>
              <w:rPr>
                <w:sz w:val="20"/>
                <w:szCs w:val="20"/>
              </w:rPr>
            </w:pPr>
          </w:p>
        </w:tc>
        <w:tc>
          <w:tcPr>
            <w:tcW w:w="6322" w:type="dxa"/>
            <w:vMerge/>
          </w:tcPr>
          <w:p w:rsidRPr="0036668A" w:rsidR="0094236C" w:rsidP="00D07405" w:rsidRDefault="0094236C" w14:paraId="31BBF868" w14:textId="77777777">
            <w:pPr>
              <w:rPr>
                <w:sz w:val="20"/>
                <w:szCs w:val="20"/>
              </w:rPr>
            </w:pPr>
          </w:p>
        </w:tc>
      </w:tr>
      <w:tr w:rsidRPr="0036668A" w:rsidR="0094236C" w:rsidTr="00D07405" w14:paraId="69735667" w14:textId="77777777">
        <w:tc>
          <w:tcPr>
            <w:tcW w:w="2537" w:type="pct"/>
            <w:shd w:val="clear" w:color="auto" w:fill="E7E6E6" w:themeFill="background2"/>
          </w:tcPr>
          <w:p w:rsidRPr="0036668A" w:rsidR="0094236C" w:rsidP="00D07405" w:rsidRDefault="0094236C" w14:paraId="0345629E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94236C" w:rsidP="00D07405" w:rsidRDefault="0094236C" w14:paraId="17E4EE24" w14:textId="77777777">
            <w:pPr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begeleiding sluit aan bij de klimmers.</w:t>
            </w:r>
          </w:p>
          <w:p w:rsidRPr="0036668A" w:rsidR="0094236C" w:rsidP="00D07405" w:rsidRDefault="0094236C" w14:paraId="44908B09" w14:textId="77777777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34E189B9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omgang is sportief en respectvol.</w:t>
            </w:r>
          </w:p>
          <w:p w:rsidRPr="0036668A" w:rsidR="0094236C" w:rsidP="00D07405" w:rsidRDefault="0094236C" w14:paraId="7832AC56" w14:textId="77777777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color w:val="000000" w:themeColor="text1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De sociale en fysieke veiligheid zijn gewaarborgd.</w:t>
            </w:r>
          </w:p>
          <w:p w:rsidRPr="0036668A" w:rsidR="0094236C" w:rsidP="00D07405" w:rsidRDefault="0094236C" w14:paraId="4B0A57CD" w14:textId="77777777">
            <w:pPr>
              <w:pStyle w:val="Lijstalinea"/>
              <w:numPr>
                <w:ilvl w:val="0"/>
                <w:numId w:val="5"/>
              </w:numPr>
              <w:rPr>
                <w:rFonts w:eastAsia="DINPro-Regular" w:cs="DINPro-Regular"/>
                <w:sz w:val="20"/>
                <w:szCs w:val="20"/>
              </w:rPr>
            </w:pPr>
            <w:r w:rsidRPr="69281263">
              <w:rPr>
                <w:rFonts w:eastAsia="DINPro-Regular" w:cs="DINPro-Regular"/>
                <w:color w:val="000000" w:themeColor="text1"/>
                <w:sz w:val="20"/>
                <w:szCs w:val="20"/>
              </w:rPr>
              <w:t>Er is een onderbouwde terugkoppeling gegeven over het presteren van de kandidaten aan de verantwoordelijke sportkliminstructeur.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94236C" w:rsidP="00D07405" w:rsidRDefault="0094236C" w14:paraId="66D7375A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33465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3101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7610A2" w:rsidRDefault="007610A2" w14:paraId="546DD5CA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AC4C47" w:rsidTr="00D07405" w14:paraId="6A02C028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AC4C47" w:rsidP="00D07405" w:rsidRDefault="00AC4C47" w14:paraId="0600DBF3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.2 Bereidt klimvaardigheidstoetsen voor</w:t>
            </w:r>
          </w:p>
        </w:tc>
      </w:tr>
      <w:tr w:rsidRPr="0036668A" w:rsidR="00AC4C47" w:rsidTr="00D07405" w14:paraId="055EE3D7" w14:textId="77777777">
        <w:tc>
          <w:tcPr>
            <w:tcW w:w="2537" w:type="pct"/>
            <w:shd w:val="clear" w:color="auto" w:fill="E7E6E6" w:themeFill="background2"/>
          </w:tcPr>
          <w:p w:rsidRPr="0036668A" w:rsidR="00AC4C47" w:rsidP="00D07405" w:rsidRDefault="00AC4C47" w14:paraId="0692B84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AC4C47" w:rsidP="00D07405" w:rsidRDefault="00AC4C47" w14:paraId="45B4CF1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AC4C47" w:rsidP="00D07405" w:rsidRDefault="00AC4C47" w14:paraId="447987E3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AC4C47" w:rsidTr="00D07405" w14:paraId="456A260C" w14:textId="77777777">
        <w:tc>
          <w:tcPr>
            <w:tcW w:w="2537" w:type="pct"/>
          </w:tcPr>
          <w:p w:rsidR="00AC4C47" w:rsidP="00D07405" w:rsidRDefault="00AC4C47" w14:paraId="2457507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ervoor dat de klimmers op tijd aanwezig zijn op de gewenste plek.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AC4C47" w:rsidP="00D07405" w:rsidRDefault="00AC4C47" w14:paraId="44B61F19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AC4C47" w:rsidP="00D07405" w:rsidRDefault="00AC4C47" w14:paraId="19D3DB5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AC4C47" w:rsidP="00D07405" w:rsidRDefault="00AC4C47" w14:paraId="6F91BF70" w14:textId="77777777">
            <w:pPr>
              <w:rPr>
                <w:sz w:val="20"/>
                <w:szCs w:val="20"/>
              </w:rPr>
            </w:pPr>
          </w:p>
        </w:tc>
      </w:tr>
      <w:tr w:rsidRPr="0036668A" w:rsidR="00AC4C47" w:rsidTr="00D07405" w14:paraId="49527BE6" w14:textId="77777777">
        <w:tc>
          <w:tcPr>
            <w:tcW w:w="2537" w:type="pct"/>
          </w:tcPr>
          <w:p w:rsidR="00AC4C47" w:rsidP="00D07405" w:rsidRDefault="00AC4C47" w14:paraId="144265A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Komt afspraken na.</w:t>
            </w:r>
          </w:p>
          <w:p w:rsidRPr="0036668A" w:rsidR="00AC4C47" w:rsidP="00D07405" w:rsidRDefault="00AC4C47" w14:paraId="5242F34A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AC4C47" w:rsidP="00D07405" w:rsidRDefault="00AC4C47" w14:paraId="6D7C312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C4C47" w:rsidP="00D07405" w:rsidRDefault="00AC4C47" w14:paraId="50759142" w14:textId="77777777">
            <w:pPr>
              <w:rPr>
                <w:sz w:val="20"/>
                <w:szCs w:val="20"/>
              </w:rPr>
            </w:pPr>
          </w:p>
        </w:tc>
      </w:tr>
      <w:tr w:rsidRPr="0036668A" w:rsidR="00AC4C47" w:rsidTr="00D07405" w14:paraId="7805BA12" w14:textId="77777777">
        <w:tc>
          <w:tcPr>
            <w:tcW w:w="2537" w:type="pct"/>
          </w:tcPr>
          <w:p w:rsidR="00AC4C47" w:rsidP="00D07405" w:rsidRDefault="00AC4C47" w14:paraId="7C68081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dat het materiaal in orde is.</w:t>
            </w:r>
            <w:r w:rsidRPr="00BB551A">
              <w:rPr>
                <w:sz w:val="20"/>
                <w:szCs w:val="20"/>
              </w:rPr>
              <w:t> </w:t>
            </w:r>
          </w:p>
          <w:p w:rsidR="00AC4C47" w:rsidP="00D07405" w:rsidRDefault="00AC4C47" w14:paraId="3E0C070B" w14:textId="7777777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</w:t>
            </w:r>
            <w:r w:rsidRPr="00163522">
              <w:rPr>
                <w:i/>
                <w:iCs/>
                <w:sz w:val="20"/>
                <w:szCs w:val="20"/>
              </w:rPr>
              <w:t xml:space="preserve"> dit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:rsidRPr="0036668A" w:rsidR="00AC4C47" w:rsidP="00D07405" w:rsidRDefault="00AC4C47" w14:paraId="6E7707FC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Deelnemer benoemt welk materiaal er wordt voorbereid voor het </w:t>
            </w:r>
            <w:proofErr w:type="spellStart"/>
            <w:r>
              <w:rPr>
                <w:i/>
                <w:iCs/>
                <w:sz w:val="20"/>
                <w:szCs w:val="20"/>
              </w:rPr>
              <w:t>toetsmoment</w:t>
            </w:r>
            <w:proofErr w:type="spellEnd"/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AC4C47" w:rsidP="00D07405" w:rsidRDefault="00AC4C47" w14:paraId="677A4A5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C4C47" w:rsidP="00D07405" w:rsidRDefault="00AC4C47" w14:paraId="5982550D" w14:textId="77777777">
            <w:pPr>
              <w:rPr>
                <w:sz w:val="20"/>
                <w:szCs w:val="20"/>
              </w:rPr>
            </w:pPr>
          </w:p>
        </w:tc>
      </w:tr>
      <w:tr w:rsidRPr="0036668A" w:rsidR="00AC4C47" w:rsidTr="00D07405" w14:paraId="6BF56FE5" w14:textId="77777777">
        <w:tc>
          <w:tcPr>
            <w:tcW w:w="2537" w:type="pct"/>
            <w:shd w:val="clear" w:color="auto" w:fill="E7E6E6" w:themeFill="background2"/>
          </w:tcPr>
          <w:p w:rsidRPr="0036668A" w:rsidR="00AC4C47" w:rsidP="00D07405" w:rsidRDefault="00AC4C47" w14:paraId="0EC0496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AC4C47" w:rsidP="00D07405" w:rsidRDefault="00AC4C47" w14:paraId="01CC36C2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klimmers zijn klaar</w:t>
            </w:r>
            <w:r w:rsidRPr="00BB551A">
              <w:rPr>
                <w:sz w:val="20"/>
                <w:szCs w:val="20"/>
              </w:rPr>
              <w:t xml:space="preserve"> voor de klimvaardigheidstoets. </w:t>
            </w:r>
          </w:p>
          <w:p w:rsidRPr="0036668A" w:rsidR="00AC4C47" w:rsidP="00D07405" w:rsidRDefault="00AC4C47" w14:paraId="125D512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Het materiaal staat klaar voor de klimvaardigheidstoets.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AC4C47" w:rsidP="00D07405" w:rsidRDefault="00AC4C47" w14:paraId="20FED9C7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212641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415237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94236C" w:rsidRDefault="0094236C" w14:paraId="6B66FD35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4A1EED" w:rsidTr="00D07405" w14:paraId="5F915326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4A1EED" w:rsidP="00D07405" w:rsidRDefault="004A1EED" w14:paraId="0311DE7F" w14:textId="77777777">
            <w:pPr>
              <w:tabs>
                <w:tab w:val="left" w:pos="2376"/>
              </w:tabs>
              <w:jc w:val="center"/>
              <w:rPr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</w:t>
            </w:r>
            <w:r w:rsidRPr="00BB551A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BB551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Geeft aanwijzingen</w:t>
            </w:r>
          </w:p>
        </w:tc>
      </w:tr>
      <w:tr w:rsidRPr="0036668A" w:rsidR="004A1EED" w:rsidTr="00D07405" w14:paraId="1D99C93E" w14:textId="77777777">
        <w:tc>
          <w:tcPr>
            <w:tcW w:w="2537" w:type="pct"/>
            <w:shd w:val="clear" w:color="auto" w:fill="E7E6E6" w:themeFill="background2"/>
          </w:tcPr>
          <w:p w:rsidRPr="0036668A" w:rsidR="004A1EED" w:rsidP="00D07405" w:rsidRDefault="004A1EED" w14:paraId="652FCEAB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Praktijk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4A1EED" w:rsidP="00D07405" w:rsidRDefault="004A1EED" w14:paraId="76185C3F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4A1EED" w:rsidP="00D07405" w:rsidRDefault="004A1EED" w14:paraId="1F97CCD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4A1EED" w:rsidTr="00D07405" w14:paraId="1272F3CA" w14:textId="77777777">
        <w:tc>
          <w:tcPr>
            <w:tcW w:w="2537" w:type="pct"/>
          </w:tcPr>
          <w:p w:rsidR="004A1EED" w:rsidP="00D07405" w:rsidRDefault="004A1EED" w14:paraId="2FCA1C6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Geeft klimmers aanwijzingen met betrekking tot de klimvaardigheidstoets.</w:t>
            </w:r>
          </w:p>
          <w:p w:rsidRPr="006F7E97" w:rsidR="004A1EED" w:rsidP="00D07405" w:rsidRDefault="004A1EED" w14:paraId="77B05CD4" w14:textId="77777777">
            <w:pPr>
              <w:rPr>
                <w:i/>
                <w:iCs/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:rsidRPr="0036668A" w:rsidR="004A1EED" w:rsidP="00D07405" w:rsidRDefault="004A1EED" w14:paraId="43E620C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4A1EED" w:rsidP="00D07405" w:rsidRDefault="004A1EED" w14:paraId="6E857F56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00D07405" w14:paraId="5FDB3F94" w14:textId="77777777">
        <w:tc>
          <w:tcPr>
            <w:tcW w:w="2537" w:type="pct"/>
          </w:tcPr>
          <w:p w:rsidR="004A1EED" w:rsidP="00D07405" w:rsidRDefault="004A1EED" w14:paraId="5EFF557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Begeleidt positief.</w:t>
            </w:r>
          </w:p>
          <w:p w:rsidRPr="0036668A" w:rsidR="004A1EED" w:rsidP="00D07405" w:rsidRDefault="004A1EED" w14:paraId="047D875A" w14:textId="77777777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:rsidRPr="0036668A" w:rsidR="004A1EED" w:rsidP="00D07405" w:rsidRDefault="004A1EED" w14:paraId="5EBE3D1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A1EED" w:rsidP="00D07405" w:rsidRDefault="004A1EED" w14:paraId="433B954B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00D07405" w14:paraId="03AB95E9" w14:textId="77777777">
        <w:tc>
          <w:tcPr>
            <w:tcW w:w="2537" w:type="pct"/>
          </w:tcPr>
          <w:p w:rsidR="004A1EED" w:rsidP="00D07405" w:rsidRDefault="004A1EED" w14:paraId="7922E8B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Legt uit en past relevante regels toe.</w:t>
            </w:r>
          </w:p>
          <w:p w:rsidRPr="0036668A" w:rsidR="004A1EED" w:rsidP="00D07405" w:rsidRDefault="004A1EED" w14:paraId="4B473137" w14:textId="77777777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:rsidRPr="0036668A" w:rsidR="004A1EED" w:rsidP="00D07405" w:rsidRDefault="004A1EED" w14:paraId="0537D863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A1EED" w:rsidP="00D07405" w:rsidRDefault="004A1EED" w14:paraId="4A74F36E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00D07405" w14:paraId="65F89F65" w14:textId="77777777">
        <w:tc>
          <w:tcPr>
            <w:tcW w:w="2537" w:type="pct"/>
          </w:tcPr>
          <w:p w:rsidR="004A1EED" w:rsidP="00D07405" w:rsidRDefault="004A1EED" w14:paraId="68A2C20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Zorgt dat klimmers zich aan de regels houden.</w:t>
            </w:r>
          </w:p>
          <w:p w:rsidR="004A1EED" w:rsidP="00D07405" w:rsidRDefault="004A1EED" w14:paraId="46FAF4E4" w14:textId="77777777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:rsidRPr="0036668A" w:rsidR="004A1EED" w:rsidP="00D07405" w:rsidRDefault="004A1EED" w14:paraId="2491A0F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A1EED" w:rsidP="00D07405" w:rsidRDefault="004A1EED" w14:paraId="01D8671E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00D07405" w14:paraId="46A5639A" w14:textId="77777777">
        <w:tc>
          <w:tcPr>
            <w:tcW w:w="2537" w:type="pct"/>
          </w:tcPr>
          <w:p w:rsidR="004A1EED" w:rsidP="00D07405" w:rsidRDefault="004A1EED" w14:paraId="0E07DA1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Vangt klimmers na afloop van de klimvaardigheidstoets op.</w:t>
            </w:r>
          </w:p>
          <w:p w:rsidR="004A1EED" w:rsidP="00D07405" w:rsidRDefault="004A1EED" w14:paraId="5E453F4C" w14:textId="77777777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 dit in portfolio a.d.h.v. minstens één voorbeeld.</w:t>
            </w:r>
          </w:p>
        </w:tc>
        <w:tc>
          <w:tcPr>
            <w:tcW w:w="204" w:type="pct"/>
          </w:tcPr>
          <w:p w:rsidRPr="0036668A" w:rsidR="004A1EED" w:rsidP="00D07405" w:rsidRDefault="004A1EED" w14:paraId="219A3C40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4A1EED" w:rsidP="00D07405" w:rsidRDefault="004A1EED" w14:paraId="35061D78" w14:textId="77777777">
            <w:pPr>
              <w:rPr>
                <w:sz w:val="20"/>
                <w:szCs w:val="20"/>
              </w:rPr>
            </w:pPr>
          </w:p>
        </w:tc>
      </w:tr>
      <w:tr w:rsidRPr="0036668A" w:rsidR="004A1EED" w:rsidTr="00D07405" w14:paraId="17CFEE50" w14:textId="77777777">
        <w:tc>
          <w:tcPr>
            <w:tcW w:w="2537" w:type="pct"/>
            <w:shd w:val="clear" w:color="auto" w:fill="E7E6E6" w:themeFill="background2"/>
          </w:tcPr>
          <w:p w:rsidRPr="0036668A" w:rsidR="004A1EED" w:rsidP="00D07405" w:rsidRDefault="004A1EED" w14:paraId="51EAF112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4A1EED" w:rsidP="00D07405" w:rsidRDefault="004A1EED" w14:paraId="3D2F2F7C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aanwijzingen zijn afgestemd op het niveau van de klimmers en de beleving van de klimmers</w:t>
            </w:r>
            <w:r w:rsidRPr="00BB551A">
              <w:rPr>
                <w:sz w:val="20"/>
                <w:szCs w:val="20"/>
              </w:rPr>
              <w:t>. </w:t>
            </w:r>
          </w:p>
          <w:p w:rsidRPr="0036668A" w:rsidR="004A1EED" w:rsidP="00D07405" w:rsidRDefault="004A1EED" w14:paraId="563D69C2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aanwijzingen dragen bij aan de ontwikkeling van de klimmers en het positieve verloop van de klimvaardigheidstoets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4A1EED" w:rsidP="00D07405" w:rsidRDefault="004A1EED" w14:paraId="0D0F1CC8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4753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13392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4A1EED" w:rsidRDefault="004A1EED" w14:paraId="58D8751E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1B6DC3" w:rsidTr="00D07405" w14:paraId="09308683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1B6DC3" w:rsidP="00D07405" w:rsidRDefault="001B6DC3" w14:paraId="12F98358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2.2.4</w:t>
            </w:r>
            <w:r w:rsidRPr="00BB551A">
              <w:rPr>
                <w:b/>
                <w:bCs/>
                <w:sz w:val="20"/>
                <w:szCs w:val="20"/>
              </w:rPr>
              <w:t xml:space="preserve"> Evalueert </w:t>
            </w:r>
            <w:r>
              <w:rPr>
                <w:b/>
                <w:bCs/>
                <w:sz w:val="20"/>
                <w:szCs w:val="20"/>
              </w:rPr>
              <w:t>klimvaardigheidstoetsen en reflecteert op eigen handelen</w:t>
            </w:r>
          </w:p>
        </w:tc>
      </w:tr>
      <w:tr w:rsidRPr="0036668A" w:rsidR="001B6DC3" w:rsidTr="00D07405" w14:paraId="0493962E" w14:textId="77777777">
        <w:tc>
          <w:tcPr>
            <w:tcW w:w="2537" w:type="pct"/>
            <w:shd w:val="clear" w:color="auto" w:fill="E7E6E6" w:themeFill="background2"/>
          </w:tcPr>
          <w:p w:rsidRPr="0036668A" w:rsidR="001B6DC3" w:rsidP="00D07405" w:rsidRDefault="001B6DC3" w14:paraId="25A50444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1B6DC3" w:rsidP="00D07405" w:rsidRDefault="001B6DC3" w14:paraId="46A172C7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1B6DC3" w:rsidP="00D07405" w:rsidRDefault="001B6DC3" w14:paraId="3ABD2079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1B6DC3" w:rsidTr="00D07405" w14:paraId="7B1F66E1" w14:textId="77777777">
        <w:tc>
          <w:tcPr>
            <w:tcW w:w="2537" w:type="pct"/>
            <w:vAlign w:val="bottom"/>
          </w:tcPr>
          <w:p w:rsidRPr="00BB551A" w:rsidR="001B6DC3" w:rsidP="00D07405" w:rsidRDefault="001B6DC3" w14:paraId="2CF51C7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Evalueert samen met de klimmers de klimvaardigheidstoets.</w:t>
            </w:r>
          </w:p>
          <w:p w:rsidRPr="0036668A" w:rsidR="001B6DC3" w:rsidP="00D07405" w:rsidRDefault="001B6DC3" w14:paraId="5252763F" w14:textId="77777777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 xml:space="preserve">Deelnemer </w:t>
            </w:r>
            <w:r>
              <w:rPr>
                <w:i/>
                <w:iCs/>
                <w:sz w:val="20"/>
                <w:szCs w:val="20"/>
              </w:rPr>
              <w:t>beschrijft hoe er is geëvalueerd en wat er inhoudelijk is besproken.</w:t>
            </w:r>
          </w:p>
        </w:tc>
        <w:tc>
          <w:tcPr>
            <w:tcW w:w="204" w:type="pct"/>
          </w:tcPr>
          <w:p w:rsidRPr="0036668A" w:rsidR="001B6DC3" w:rsidP="00D07405" w:rsidRDefault="001B6DC3" w14:paraId="408F276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1B6DC3" w:rsidP="00D07405" w:rsidRDefault="001B6DC3" w14:paraId="4EE67B92" w14:textId="77777777">
            <w:pPr>
              <w:rPr>
                <w:sz w:val="20"/>
                <w:szCs w:val="20"/>
              </w:rPr>
            </w:pPr>
          </w:p>
        </w:tc>
      </w:tr>
      <w:tr w:rsidRPr="0036668A" w:rsidR="001B6DC3" w:rsidTr="00D07405" w14:paraId="2804CC59" w14:textId="77777777">
        <w:tc>
          <w:tcPr>
            <w:tcW w:w="2537" w:type="pct"/>
            <w:vAlign w:val="bottom"/>
          </w:tcPr>
          <w:p w:rsidR="001B6DC3" w:rsidP="00D07405" w:rsidRDefault="001B6DC3" w14:paraId="7EBAB39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Verzorgt reglementaire zaken voor en na de klimvaardigheidstoets.</w:t>
            </w:r>
          </w:p>
          <w:p w:rsidRPr="006F7E97" w:rsidR="001B6DC3" w:rsidP="00D07405" w:rsidRDefault="001B6DC3" w14:paraId="5B88400E" w14:textId="77777777">
            <w:pPr>
              <w:rPr>
                <w:i/>
                <w:iCs/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beschrijft wat er moet worden geregel</w:t>
            </w:r>
            <w:r>
              <w:rPr>
                <w:i/>
                <w:iCs/>
                <w:sz w:val="20"/>
                <w:szCs w:val="20"/>
              </w:rPr>
              <w:t>d (in specifieke context).</w:t>
            </w:r>
          </w:p>
        </w:tc>
        <w:tc>
          <w:tcPr>
            <w:tcW w:w="204" w:type="pct"/>
          </w:tcPr>
          <w:p w:rsidRPr="0036668A" w:rsidR="001B6DC3" w:rsidP="00D07405" w:rsidRDefault="001B6DC3" w14:paraId="150E4CB4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1B6DC3" w:rsidP="00D07405" w:rsidRDefault="001B6DC3" w14:paraId="60A15348" w14:textId="77777777">
            <w:pPr>
              <w:rPr>
                <w:sz w:val="20"/>
                <w:szCs w:val="20"/>
              </w:rPr>
            </w:pPr>
          </w:p>
        </w:tc>
      </w:tr>
      <w:tr w:rsidRPr="0036668A" w:rsidR="001B6DC3" w:rsidTr="00D07405" w14:paraId="3E679B23" w14:textId="77777777">
        <w:tc>
          <w:tcPr>
            <w:tcW w:w="2537" w:type="pct"/>
            <w:vAlign w:val="center"/>
          </w:tcPr>
          <w:p w:rsidRPr="00BB551A" w:rsidR="001B6DC3" w:rsidP="00D07405" w:rsidRDefault="001B6DC3" w14:paraId="5B2027FB" w14:textId="77777777">
            <w:p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>Reflecteert op eigen handelen. </w:t>
            </w:r>
          </w:p>
          <w:p w:rsidRPr="0036668A" w:rsidR="001B6DC3" w:rsidP="00D07405" w:rsidRDefault="001B6DC3" w14:paraId="7BAAA41E" w14:textId="77777777">
            <w:pPr>
              <w:rPr>
                <w:sz w:val="20"/>
                <w:szCs w:val="20"/>
              </w:rPr>
            </w:pPr>
            <w:r w:rsidRPr="0036668A">
              <w:rPr>
                <w:i/>
                <w:iCs/>
                <w:sz w:val="20"/>
                <w:szCs w:val="20"/>
              </w:rPr>
              <w:t>Reflectie gericht op de afname van de klimvaardigheidstoets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1B6DC3" w:rsidP="00D07405" w:rsidRDefault="001B6DC3" w14:paraId="5C670E3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1B6DC3" w:rsidP="00D07405" w:rsidRDefault="001B6DC3" w14:paraId="7899C6AC" w14:textId="77777777">
            <w:pPr>
              <w:rPr>
                <w:sz w:val="20"/>
                <w:szCs w:val="20"/>
              </w:rPr>
            </w:pPr>
          </w:p>
        </w:tc>
      </w:tr>
      <w:tr w:rsidRPr="0036668A" w:rsidR="001B6DC3" w:rsidTr="00D07405" w14:paraId="68BA0B95" w14:textId="77777777">
        <w:tc>
          <w:tcPr>
            <w:tcW w:w="2537" w:type="pct"/>
            <w:shd w:val="clear" w:color="auto" w:fill="E7E6E6" w:themeFill="background2"/>
          </w:tcPr>
          <w:p w:rsidRPr="0036668A" w:rsidR="001B6DC3" w:rsidP="00D07405" w:rsidRDefault="001B6DC3" w14:paraId="27B761D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1B6DC3" w:rsidP="00D07405" w:rsidRDefault="001B6DC3" w14:paraId="41320E16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evaluatie </w:t>
            </w:r>
            <w:r>
              <w:rPr>
                <w:sz w:val="20"/>
                <w:szCs w:val="20"/>
              </w:rPr>
              <w:t>is gericht op wat goed ging en wat beter kan.</w:t>
            </w:r>
            <w:r w:rsidRPr="00BB551A">
              <w:rPr>
                <w:sz w:val="20"/>
                <w:szCs w:val="20"/>
              </w:rPr>
              <w:t> </w:t>
            </w:r>
          </w:p>
          <w:p w:rsidRPr="0036668A" w:rsidR="001B6DC3" w:rsidP="00D07405" w:rsidRDefault="001B6DC3" w14:paraId="385341AD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zelfreflectie leidt tot inzicht in de eigen bekwaamheden en ontwikkelpunten bij het </w:t>
            </w:r>
            <w:r>
              <w:rPr>
                <w:sz w:val="20"/>
                <w:szCs w:val="20"/>
              </w:rPr>
              <w:t>begeleiden</w:t>
            </w:r>
            <w:r w:rsidRPr="00BB551A">
              <w:rPr>
                <w:sz w:val="20"/>
                <w:szCs w:val="20"/>
              </w:rPr>
              <w:t xml:space="preserve">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1B6DC3" w:rsidP="00D07405" w:rsidRDefault="001B6DC3" w14:paraId="6D0B61F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78457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95089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4A1EED" w:rsidRDefault="004A1EED" w14:paraId="5D9D8498" w14:textId="77777777">
      <w:pPr>
        <w:rPr>
          <w:sz w:val="20"/>
          <w:szCs w:val="20"/>
        </w:rPr>
      </w:pPr>
    </w:p>
    <w:p w:rsidR="00333F04" w:rsidRDefault="00333F04" w14:paraId="14AF8672" w14:textId="77777777">
      <w:pPr>
        <w:spacing w:after="160" w:line="259" w:lineRule="auto"/>
        <w:rPr>
          <w:sz w:val="20"/>
          <w:szCs w:val="20"/>
        </w:rPr>
        <w:sectPr w:rsidR="00333F04" w:rsidSect="0038490F">
          <w:footerReference w:type="default" r:id="rId14"/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:rsidR="007610A2" w:rsidRDefault="007610A2" w14:paraId="2CC571A5" w14:textId="77777777">
      <w:pPr>
        <w:spacing w:after="160" w:line="259" w:lineRule="auto"/>
        <w:rPr>
          <w:sz w:val="20"/>
          <w:szCs w:val="20"/>
        </w:rPr>
      </w:pPr>
    </w:p>
    <w:p w:rsidRPr="0036668A" w:rsidR="0038490F" w:rsidP="007610A2" w:rsidRDefault="00C4601E" w14:paraId="2DA5A38E" w14:textId="1124898B">
      <w:pPr>
        <w:pStyle w:val="NKBVKop1"/>
        <w:framePr w:wrap="around"/>
      </w:pPr>
      <w:r>
        <w:t>EV1 Begeleiden van klimmers in de rots</w:t>
      </w:r>
    </w:p>
    <w:p w:rsidRPr="0036668A" w:rsidR="0038490F" w:rsidRDefault="0038490F" w14:paraId="7F47BDA5" w14:textId="77777777">
      <w:pPr>
        <w:rPr>
          <w:sz w:val="20"/>
          <w:szCs w:val="20"/>
        </w:rPr>
      </w:pPr>
    </w:p>
    <w:p w:rsidRPr="0036668A" w:rsidR="0038490F" w:rsidRDefault="0038490F" w14:paraId="46F5C218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0B5F7B" w:rsidTr="00D07405" w14:paraId="3D0B5354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0B5F7B" w:rsidP="00D07405" w:rsidRDefault="000B5F7B" w14:paraId="1D255A71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EV1.1 Begeleidt naklimmers in de rots</w:t>
            </w:r>
          </w:p>
        </w:tc>
      </w:tr>
      <w:tr w:rsidRPr="0036668A" w:rsidR="000B5F7B" w:rsidTr="00D07405" w14:paraId="17EC0BF5" w14:textId="77777777">
        <w:tc>
          <w:tcPr>
            <w:tcW w:w="2537" w:type="pct"/>
            <w:shd w:val="clear" w:color="auto" w:fill="E7E6E6" w:themeFill="background2"/>
          </w:tcPr>
          <w:p w:rsidRPr="0036668A" w:rsidR="000B5F7B" w:rsidP="00D07405" w:rsidRDefault="000B5F7B" w14:paraId="768892C8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0B5F7B" w:rsidP="00D07405" w:rsidRDefault="000B5F7B" w14:paraId="7073F79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0B5F7B" w:rsidP="00D07405" w:rsidRDefault="000B5F7B" w14:paraId="2BEF5712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0B5F7B" w:rsidTr="00D07405" w14:paraId="52A1FE0C" w14:textId="77777777">
        <w:tc>
          <w:tcPr>
            <w:tcW w:w="2537" w:type="pct"/>
            <w:vAlign w:val="bottom"/>
          </w:tcPr>
          <w:p w:rsidR="000B5F7B" w:rsidP="00D07405" w:rsidRDefault="000B5F7B" w14:paraId="5593753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Stemt de manier van omgang af op de klimmers en benadert hen op positieve wijze.</w:t>
            </w:r>
          </w:p>
          <w:p w:rsidRPr="00545868" w:rsidR="000B5F7B" w:rsidP="00D07405" w:rsidRDefault="000B5F7B" w14:paraId="1505B10E" w14:textId="77777777">
            <w:pPr>
              <w:rPr>
                <w:i/>
                <w:iCs/>
                <w:sz w:val="20"/>
                <w:szCs w:val="20"/>
              </w:rPr>
            </w:pPr>
            <w:r w:rsidRPr="0082340C">
              <w:rPr>
                <w:i/>
                <w:iCs/>
                <w:sz w:val="20"/>
                <w:szCs w:val="20"/>
              </w:rPr>
              <w:t>Praktijkbegeleider bevestigt dit in portfolio.</w:t>
            </w:r>
          </w:p>
        </w:tc>
        <w:tc>
          <w:tcPr>
            <w:tcW w:w="204" w:type="pct"/>
          </w:tcPr>
          <w:p w:rsidRPr="0036668A" w:rsidR="000B5F7B" w:rsidP="00D07405" w:rsidRDefault="000B5F7B" w14:paraId="16661E4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0B5F7B" w:rsidP="00D07405" w:rsidRDefault="000B5F7B" w14:paraId="66A492D6" w14:textId="77777777">
            <w:pPr>
              <w:rPr>
                <w:sz w:val="20"/>
                <w:szCs w:val="20"/>
              </w:rPr>
            </w:pPr>
          </w:p>
        </w:tc>
      </w:tr>
      <w:tr w:rsidRPr="0036668A" w:rsidR="000B5F7B" w:rsidTr="00D07405" w14:paraId="030F4461" w14:textId="77777777">
        <w:tc>
          <w:tcPr>
            <w:tcW w:w="2537" w:type="pct"/>
            <w:vAlign w:val="bottom"/>
          </w:tcPr>
          <w:p w:rsidR="000B5F7B" w:rsidP="00D07405" w:rsidRDefault="000B5F7B" w14:paraId="2B9BF83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Gebruikt heldere en begrijpelijke taal naar de klimmers.</w:t>
            </w:r>
          </w:p>
          <w:p w:rsidRPr="0082340C" w:rsidR="000B5F7B" w:rsidP="00D07405" w:rsidRDefault="000B5F7B" w14:paraId="198D1D82" w14:textId="77777777">
            <w:pPr>
              <w:rPr>
                <w:i/>
                <w:iCs/>
                <w:sz w:val="20"/>
                <w:szCs w:val="20"/>
              </w:rPr>
            </w:pPr>
            <w:r w:rsidRPr="0082340C">
              <w:rPr>
                <w:i/>
                <w:iCs/>
                <w:sz w:val="20"/>
                <w:szCs w:val="20"/>
              </w:rPr>
              <w:t>Praktijkbegeleider bevestigt dit in portfolio.</w:t>
            </w:r>
          </w:p>
        </w:tc>
        <w:tc>
          <w:tcPr>
            <w:tcW w:w="204" w:type="pct"/>
          </w:tcPr>
          <w:p w:rsidRPr="0036668A" w:rsidR="000B5F7B" w:rsidP="00D07405" w:rsidRDefault="000B5F7B" w14:paraId="55B1D66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0B5F7B" w:rsidP="00D07405" w:rsidRDefault="000B5F7B" w14:paraId="227BD10A" w14:textId="77777777">
            <w:pPr>
              <w:rPr>
                <w:sz w:val="20"/>
                <w:szCs w:val="20"/>
              </w:rPr>
            </w:pPr>
          </w:p>
        </w:tc>
      </w:tr>
      <w:tr w:rsidRPr="0036668A" w:rsidR="000B5F7B" w:rsidTr="00D07405" w14:paraId="68AF640F" w14:textId="77777777">
        <w:tc>
          <w:tcPr>
            <w:tcW w:w="2537" w:type="pct"/>
            <w:vAlign w:val="center"/>
          </w:tcPr>
          <w:p w:rsidR="000B5F7B" w:rsidP="00D07405" w:rsidRDefault="000B5F7B" w14:paraId="7BBEE53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Motiveert, stimuleert en enthousiasmeert de klimmers.</w:t>
            </w:r>
            <w:r w:rsidRPr="00BB551A">
              <w:rPr>
                <w:sz w:val="20"/>
                <w:szCs w:val="20"/>
              </w:rPr>
              <w:t> </w:t>
            </w:r>
          </w:p>
          <w:p w:rsidRPr="009D3262" w:rsidR="000B5F7B" w:rsidP="00D07405" w:rsidRDefault="000B5F7B" w14:paraId="656DA1F1" w14:textId="77777777">
            <w:pPr>
              <w:rPr>
                <w:i/>
                <w:iCs/>
                <w:sz w:val="20"/>
                <w:szCs w:val="20"/>
              </w:rPr>
            </w:pPr>
            <w:r w:rsidRPr="009D3262">
              <w:rPr>
                <w:i/>
                <w:iCs/>
                <w:sz w:val="20"/>
                <w:szCs w:val="20"/>
              </w:rPr>
              <w:t xml:space="preserve">Praktijkbegeleider bevestigt dit in portfolio. </w:t>
            </w:r>
          </w:p>
          <w:p w:rsidRPr="0036668A" w:rsidR="000B5F7B" w:rsidP="00D07405" w:rsidRDefault="000B5F7B" w14:paraId="39EA754A" w14:textId="77777777">
            <w:pPr>
              <w:rPr>
                <w:sz w:val="20"/>
                <w:szCs w:val="20"/>
              </w:rPr>
            </w:pPr>
            <w:r w:rsidRPr="009D3262">
              <w:rPr>
                <w:i/>
                <w:iCs/>
                <w:sz w:val="20"/>
                <w:szCs w:val="20"/>
              </w:rPr>
              <w:t>Deelnemer beschrijft hoe klimmers worden gemotiveerd.</w:t>
            </w:r>
          </w:p>
        </w:tc>
        <w:tc>
          <w:tcPr>
            <w:tcW w:w="204" w:type="pct"/>
          </w:tcPr>
          <w:p w:rsidRPr="0036668A" w:rsidR="000B5F7B" w:rsidP="00D07405" w:rsidRDefault="000B5F7B" w14:paraId="72A2707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0B5F7B" w:rsidP="00D07405" w:rsidRDefault="000B5F7B" w14:paraId="5CC0BA13" w14:textId="77777777">
            <w:pPr>
              <w:rPr>
                <w:sz w:val="20"/>
                <w:szCs w:val="20"/>
              </w:rPr>
            </w:pPr>
          </w:p>
        </w:tc>
      </w:tr>
      <w:tr w:rsidRPr="0036668A" w:rsidR="000B5F7B" w:rsidTr="00D07405" w14:paraId="2C3D1F8A" w14:textId="77777777">
        <w:tc>
          <w:tcPr>
            <w:tcW w:w="2537" w:type="pct"/>
            <w:vAlign w:val="center"/>
          </w:tcPr>
          <w:p w:rsidR="000B5F7B" w:rsidP="00D07405" w:rsidRDefault="000B5F7B" w14:paraId="2B9E88A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Informeert en betrekt klimmers bij het verloop van de </w:t>
            </w:r>
            <w:proofErr w:type="spellStart"/>
            <w:r>
              <w:rPr>
                <w:sz w:val="20"/>
                <w:szCs w:val="20"/>
              </w:rPr>
              <w:t>klimles</w:t>
            </w:r>
            <w:proofErr w:type="spellEnd"/>
            <w:r>
              <w:rPr>
                <w:sz w:val="20"/>
                <w:szCs w:val="20"/>
              </w:rPr>
              <w:t xml:space="preserve"> of klimdag.</w:t>
            </w:r>
          </w:p>
          <w:p w:rsidR="000B5F7B" w:rsidP="00D07405" w:rsidRDefault="000B5F7B" w14:paraId="7BECB259" w14:textId="77777777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>Deelnemer en praktijkbegeleider bevestigen</w:t>
            </w:r>
            <w:r>
              <w:rPr>
                <w:i/>
                <w:iCs/>
                <w:sz w:val="20"/>
                <w:szCs w:val="20"/>
              </w:rPr>
              <w:t xml:space="preserve"> dit</w:t>
            </w:r>
            <w:r w:rsidRPr="006F7E97">
              <w:rPr>
                <w:i/>
                <w:iCs/>
                <w:sz w:val="20"/>
                <w:szCs w:val="20"/>
              </w:rPr>
              <w:t xml:space="preserve">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0B5F7B" w:rsidP="00D07405" w:rsidRDefault="000B5F7B" w14:paraId="4282F81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0B5F7B" w:rsidP="00D07405" w:rsidRDefault="000B5F7B" w14:paraId="35738835" w14:textId="77777777">
            <w:pPr>
              <w:rPr>
                <w:sz w:val="20"/>
                <w:szCs w:val="20"/>
              </w:rPr>
            </w:pPr>
          </w:p>
        </w:tc>
      </w:tr>
      <w:tr w:rsidRPr="0036668A" w:rsidR="000B5F7B" w:rsidTr="00D07405" w14:paraId="66A09D46" w14:textId="77777777">
        <w:tc>
          <w:tcPr>
            <w:tcW w:w="2537" w:type="pct"/>
            <w:vAlign w:val="center"/>
          </w:tcPr>
          <w:p w:rsidR="000B5F7B" w:rsidP="00D07405" w:rsidRDefault="000B5F7B" w14:paraId="3FEFB32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Bewaakt (en ziet toe op) de veiligheid.</w:t>
            </w:r>
          </w:p>
          <w:p w:rsidRPr="00D047CA" w:rsidR="000B5F7B" w:rsidP="00D07405" w:rsidRDefault="000B5F7B" w14:paraId="69B86D41" w14:textId="77777777">
            <w:pPr>
              <w:rPr>
                <w:i/>
                <w:iCs/>
                <w:sz w:val="20"/>
                <w:szCs w:val="20"/>
              </w:rPr>
            </w:pPr>
            <w:r w:rsidRPr="00D047CA">
              <w:rPr>
                <w:i/>
                <w:iCs/>
                <w:sz w:val="20"/>
                <w:szCs w:val="20"/>
              </w:rPr>
              <w:t>Praktijkbegeleider bevestigt dit in portfolio.</w:t>
            </w:r>
          </w:p>
          <w:p w:rsidR="000B5F7B" w:rsidP="00D07405" w:rsidRDefault="000B5F7B" w14:paraId="63443625" w14:textId="77777777">
            <w:pPr>
              <w:rPr>
                <w:sz w:val="20"/>
                <w:szCs w:val="20"/>
              </w:rPr>
            </w:pPr>
            <w:r w:rsidRPr="006F7E97">
              <w:rPr>
                <w:i/>
                <w:iCs/>
                <w:sz w:val="20"/>
                <w:szCs w:val="20"/>
              </w:rPr>
              <w:t xml:space="preserve">Deelnemer </w:t>
            </w:r>
            <w:r>
              <w:rPr>
                <w:i/>
                <w:iCs/>
                <w:sz w:val="20"/>
                <w:szCs w:val="20"/>
              </w:rPr>
              <w:t>beschrijft hoe wordt toegezien op veiligheid.</w:t>
            </w:r>
          </w:p>
        </w:tc>
        <w:tc>
          <w:tcPr>
            <w:tcW w:w="204" w:type="pct"/>
          </w:tcPr>
          <w:p w:rsidRPr="0036668A" w:rsidR="000B5F7B" w:rsidP="00D07405" w:rsidRDefault="000B5F7B" w14:paraId="4ADE19FC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0B5F7B" w:rsidP="00D07405" w:rsidRDefault="000B5F7B" w14:paraId="4597ABA4" w14:textId="77777777">
            <w:pPr>
              <w:rPr>
                <w:sz w:val="20"/>
                <w:szCs w:val="20"/>
              </w:rPr>
            </w:pPr>
          </w:p>
        </w:tc>
      </w:tr>
      <w:tr w:rsidRPr="0036668A" w:rsidR="000B5F7B" w:rsidTr="00D07405" w14:paraId="04B75604" w14:textId="77777777">
        <w:tc>
          <w:tcPr>
            <w:tcW w:w="2537" w:type="pct"/>
            <w:vAlign w:val="center"/>
          </w:tcPr>
          <w:p w:rsidR="000B5F7B" w:rsidP="00D07405" w:rsidRDefault="000B5F7B" w14:paraId="3ABE797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Besteed aandacht aan het voorkomen van blessures.</w:t>
            </w:r>
          </w:p>
          <w:p w:rsidRPr="00C53F21" w:rsidR="000B5F7B" w:rsidP="00D07405" w:rsidRDefault="000B5F7B" w14:paraId="3845DD49" w14:textId="77777777">
            <w:pPr>
              <w:rPr>
                <w:i/>
                <w:iCs/>
                <w:sz w:val="20"/>
                <w:szCs w:val="20"/>
              </w:rPr>
            </w:pPr>
            <w:r w:rsidRPr="00C53F21">
              <w:rPr>
                <w:i/>
                <w:iCs/>
                <w:sz w:val="20"/>
                <w:szCs w:val="20"/>
              </w:rPr>
              <w:t>Deelnemer beschrijft hoe hier aandacht voor is.</w:t>
            </w:r>
          </w:p>
        </w:tc>
        <w:tc>
          <w:tcPr>
            <w:tcW w:w="204" w:type="pct"/>
          </w:tcPr>
          <w:p w:rsidRPr="0036668A" w:rsidR="000B5F7B" w:rsidP="00D07405" w:rsidRDefault="000B5F7B" w14:paraId="6B470F4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0B5F7B" w:rsidP="00D07405" w:rsidRDefault="000B5F7B" w14:paraId="20234914" w14:textId="77777777">
            <w:pPr>
              <w:rPr>
                <w:sz w:val="20"/>
                <w:szCs w:val="20"/>
              </w:rPr>
            </w:pPr>
          </w:p>
        </w:tc>
      </w:tr>
      <w:tr w:rsidRPr="0036668A" w:rsidR="000B5F7B" w:rsidTr="00D07405" w14:paraId="2A6FAE1B" w14:textId="77777777">
        <w:tc>
          <w:tcPr>
            <w:tcW w:w="2537" w:type="pct"/>
            <w:vAlign w:val="center"/>
          </w:tcPr>
          <w:p w:rsidR="000B5F7B" w:rsidP="00D07405" w:rsidRDefault="000B5F7B" w14:paraId="086B917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Vertoont voorbeeldgedrag op en rond de klimlocatie.</w:t>
            </w:r>
          </w:p>
          <w:p w:rsidR="000B5F7B" w:rsidP="00D07405" w:rsidRDefault="000B5F7B" w14:paraId="21B7B2E2" w14:textId="77777777">
            <w:pPr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Praktijkbegeleider bevestigt dit</w:t>
            </w:r>
            <w:r w:rsidRPr="006F7E97">
              <w:rPr>
                <w:i/>
                <w:iCs/>
                <w:sz w:val="20"/>
                <w:szCs w:val="20"/>
              </w:rPr>
              <w:t xml:space="preserve"> in portfolio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04" w:type="pct"/>
          </w:tcPr>
          <w:p w:rsidRPr="0036668A" w:rsidR="000B5F7B" w:rsidP="00D07405" w:rsidRDefault="000B5F7B" w14:paraId="1F56543B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0B5F7B" w:rsidP="00D07405" w:rsidRDefault="000B5F7B" w14:paraId="4DEA23E4" w14:textId="77777777">
            <w:pPr>
              <w:rPr>
                <w:sz w:val="20"/>
                <w:szCs w:val="20"/>
              </w:rPr>
            </w:pPr>
          </w:p>
        </w:tc>
      </w:tr>
      <w:tr w:rsidRPr="0036668A" w:rsidR="000B5F7B" w:rsidTr="00D07405" w14:paraId="57626FFD" w14:textId="77777777">
        <w:tc>
          <w:tcPr>
            <w:tcW w:w="2537" w:type="pct"/>
            <w:shd w:val="clear" w:color="auto" w:fill="E7E6E6" w:themeFill="background2"/>
          </w:tcPr>
          <w:p w:rsidRPr="0036668A" w:rsidR="000B5F7B" w:rsidP="00D07405" w:rsidRDefault="000B5F7B" w14:paraId="19771834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0B5F7B" w:rsidP="00D07405" w:rsidRDefault="000B5F7B" w14:paraId="08E846EE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sluit aan bij de klimmers.</w:t>
            </w:r>
            <w:r w:rsidRPr="00BB551A">
              <w:rPr>
                <w:sz w:val="20"/>
                <w:szCs w:val="20"/>
              </w:rPr>
              <w:t> </w:t>
            </w:r>
          </w:p>
          <w:p w:rsidR="000B5F7B" w:rsidP="00D07405" w:rsidRDefault="000B5F7B" w14:paraId="51F5C93D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begeleiding ondersteunt een positief leerklimaat.</w:t>
            </w:r>
          </w:p>
          <w:p w:rsidRPr="0036668A" w:rsidR="000B5F7B" w:rsidP="00D07405" w:rsidRDefault="000B5F7B" w14:paraId="5D360C83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 sociale en fysieke veiligheid zijn gewaarborgd.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0B5F7B" w:rsidP="00D07405" w:rsidRDefault="000B5F7B" w14:paraId="7D8AF83E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06409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6892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="0038490F" w:rsidRDefault="0038490F" w14:paraId="6D6C4F33" w14:textId="77777777">
      <w:pPr>
        <w:rPr>
          <w:sz w:val="20"/>
          <w:szCs w:val="20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7101"/>
        <w:gridCol w:w="571"/>
        <w:gridCol w:w="6322"/>
      </w:tblGrid>
      <w:tr w:rsidRPr="0036668A" w:rsidR="005C164B" w:rsidTr="00D07405" w14:paraId="7013D58F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5C164B" w:rsidP="00D07405" w:rsidRDefault="005C164B" w14:paraId="60386F54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EV1.2 Klimt met een naklimmer</w:t>
            </w:r>
          </w:p>
        </w:tc>
      </w:tr>
      <w:tr w:rsidRPr="0036668A" w:rsidR="005C164B" w:rsidTr="00D07405" w14:paraId="6DE3418B" w14:textId="77777777">
        <w:tc>
          <w:tcPr>
            <w:tcW w:w="2537" w:type="pct"/>
            <w:shd w:val="clear" w:color="auto" w:fill="E7E6E6" w:themeFill="background2"/>
          </w:tcPr>
          <w:p w:rsidRPr="0036668A" w:rsidR="005C164B" w:rsidP="00D07405" w:rsidRDefault="005C164B" w14:paraId="43F4CC4E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5C164B" w:rsidP="00D07405" w:rsidRDefault="005C164B" w14:paraId="214EA1D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5C164B" w:rsidP="00D07405" w:rsidRDefault="005C164B" w14:paraId="60A32585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5C164B" w:rsidTr="00D07405" w14:paraId="7D94BD22" w14:textId="77777777">
        <w:tc>
          <w:tcPr>
            <w:tcW w:w="2537" w:type="pct"/>
            <w:vAlign w:val="bottom"/>
          </w:tcPr>
          <w:p w:rsidR="005C164B" w:rsidP="00D07405" w:rsidRDefault="005C164B" w14:paraId="425676B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de voor de route benodigde klimtechnieken toe.</w:t>
            </w:r>
          </w:p>
          <w:p w:rsidR="005C164B" w:rsidP="00D07405" w:rsidRDefault="005C164B" w14:paraId="0A154930" w14:textId="7777777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Deelnemer en p</w:t>
            </w:r>
            <w:r w:rsidRPr="0082340C">
              <w:rPr>
                <w:i/>
                <w:iCs/>
                <w:sz w:val="20"/>
                <w:szCs w:val="20"/>
              </w:rPr>
              <w:t xml:space="preserve">raktijkbegeleider </w:t>
            </w:r>
            <w:r>
              <w:rPr>
                <w:i/>
                <w:iCs/>
                <w:sz w:val="20"/>
                <w:szCs w:val="20"/>
              </w:rPr>
              <w:t>bevestigen dat er juist wordt geklommen met een naklimmer.</w:t>
            </w:r>
          </w:p>
          <w:p w:rsidRPr="00191286" w:rsidR="005C164B" w:rsidP="00D07405" w:rsidRDefault="005C164B" w14:paraId="6DA56FD5" w14:textId="77777777">
            <w:pPr>
              <w:rPr>
                <w:i/>
                <w:iCs/>
                <w:sz w:val="20"/>
                <w:szCs w:val="20"/>
              </w:rPr>
            </w:pPr>
            <w:r w:rsidRPr="00191286">
              <w:rPr>
                <w:i/>
                <w:iCs/>
                <w:sz w:val="20"/>
                <w:szCs w:val="20"/>
              </w:rPr>
              <w:t>Deelnemer omschrijft eventuele bijzonderheden die in de praktijk zijn voorgevallen.</w:t>
            </w:r>
          </w:p>
        </w:tc>
        <w:tc>
          <w:tcPr>
            <w:tcW w:w="204" w:type="pct"/>
          </w:tcPr>
          <w:p w:rsidRPr="0036668A" w:rsidR="005C164B" w:rsidP="00D07405" w:rsidRDefault="005C164B" w14:paraId="7EC01D7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5C164B" w:rsidP="00D07405" w:rsidRDefault="005C164B" w14:paraId="2B37250A" w14:textId="77777777">
            <w:pPr>
              <w:rPr>
                <w:sz w:val="20"/>
                <w:szCs w:val="20"/>
              </w:rPr>
            </w:pPr>
          </w:p>
        </w:tc>
      </w:tr>
      <w:tr w:rsidRPr="0036668A" w:rsidR="005C164B" w:rsidTr="00D07405" w14:paraId="4C0E8ACD" w14:textId="77777777">
        <w:tc>
          <w:tcPr>
            <w:tcW w:w="2537" w:type="pct"/>
            <w:vAlign w:val="bottom"/>
          </w:tcPr>
          <w:p w:rsidRPr="006F7E97" w:rsidR="005C164B" w:rsidP="00D07405" w:rsidRDefault="005C164B" w14:paraId="4E28ACA6" w14:textId="77777777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Geeft </w:t>
            </w:r>
            <w:proofErr w:type="spellStart"/>
            <w:r>
              <w:rPr>
                <w:sz w:val="20"/>
                <w:szCs w:val="20"/>
              </w:rPr>
              <w:t>klimtechnische</w:t>
            </w:r>
            <w:proofErr w:type="spellEnd"/>
            <w:r>
              <w:rPr>
                <w:sz w:val="20"/>
                <w:szCs w:val="20"/>
              </w:rPr>
              <w:t xml:space="preserve"> aanwijzingen aan de naklimmer.</w:t>
            </w:r>
          </w:p>
        </w:tc>
        <w:tc>
          <w:tcPr>
            <w:tcW w:w="204" w:type="pct"/>
          </w:tcPr>
          <w:p w:rsidRPr="0036668A" w:rsidR="005C164B" w:rsidP="00D07405" w:rsidRDefault="005C164B" w14:paraId="09743A58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C164B" w:rsidP="00D07405" w:rsidRDefault="005C164B" w14:paraId="4AEEF3DF" w14:textId="77777777">
            <w:pPr>
              <w:rPr>
                <w:sz w:val="20"/>
                <w:szCs w:val="20"/>
              </w:rPr>
            </w:pPr>
          </w:p>
        </w:tc>
      </w:tr>
      <w:tr w:rsidRPr="0036668A" w:rsidR="005C164B" w:rsidTr="00D07405" w14:paraId="0DED6A83" w14:textId="77777777">
        <w:tc>
          <w:tcPr>
            <w:tcW w:w="2537" w:type="pct"/>
            <w:vAlign w:val="center"/>
          </w:tcPr>
          <w:p w:rsidRPr="0036668A" w:rsidR="005C164B" w:rsidP="00D07405" w:rsidRDefault="005C164B" w14:paraId="64EFBDA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Kent de noodzakelijke knopen om de gekozen technieken uit te kunnen voeren.</w:t>
            </w:r>
          </w:p>
        </w:tc>
        <w:tc>
          <w:tcPr>
            <w:tcW w:w="204" w:type="pct"/>
          </w:tcPr>
          <w:p w:rsidRPr="0036668A" w:rsidR="005C164B" w:rsidP="00D07405" w:rsidRDefault="005C164B" w14:paraId="5C4C8291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C164B" w:rsidP="00D07405" w:rsidRDefault="005C164B" w14:paraId="7E39E404" w14:textId="77777777">
            <w:pPr>
              <w:rPr>
                <w:sz w:val="20"/>
                <w:szCs w:val="20"/>
              </w:rPr>
            </w:pPr>
          </w:p>
        </w:tc>
      </w:tr>
      <w:tr w:rsidRPr="0036668A" w:rsidR="005C164B" w:rsidTr="00D07405" w14:paraId="3C32678F" w14:textId="77777777">
        <w:tc>
          <w:tcPr>
            <w:tcW w:w="2537" w:type="pct"/>
            <w:vAlign w:val="center"/>
          </w:tcPr>
          <w:p w:rsidR="005C164B" w:rsidP="00D07405" w:rsidRDefault="005C164B" w14:paraId="681BDD3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Bouwt de zekeringsketen en standplaatsen met verschillende vaste punten logisch en correct.</w:t>
            </w:r>
          </w:p>
        </w:tc>
        <w:tc>
          <w:tcPr>
            <w:tcW w:w="204" w:type="pct"/>
          </w:tcPr>
          <w:p w:rsidRPr="0036668A" w:rsidR="005C164B" w:rsidP="00D07405" w:rsidRDefault="005C164B" w14:paraId="10022E3F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C164B" w:rsidP="00D07405" w:rsidRDefault="005C164B" w14:paraId="3EB4E142" w14:textId="77777777">
            <w:pPr>
              <w:rPr>
                <w:sz w:val="20"/>
                <w:szCs w:val="20"/>
              </w:rPr>
            </w:pPr>
          </w:p>
        </w:tc>
      </w:tr>
      <w:tr w:rsidRPr="0036668A" w:rsidR="005C164B" w:rsidTr="00D07405" w14:paraId="481C747F" w14:textId="77777777">
        <w:tc>
          <w:tcPr>
            <w:tcW w:w="2537" w:type="pct"/>
            <w:vAlign w:val="center"/>
          </w:tcPr>
          <w:p w:rsidR="005C164B" w:rsidP="00D07405" w:rsidRDefault="005C164B" w14:paraId="74BBB6D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 een standplaats op de juiste manier aan (bij verandering van situatie).</w:t>
            </w:r>
          </w:p>
        </w:tc>
        <w:tc>
          <w:tcPr>
            <w:tcW w:w="204" w:type="pct"/>
          </w:tcPr>
          <w:p w:rsidRPr="0036668A" w:rsidR="005C164B" w:rsidP="00D07405" w:rsidRDefault="005C164B" w14:paraId="6061FA12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C164B" w:rsidP="00D07405" w:rsidRDefault="005C164B" w14:paraId="29C36593" w14:textId="77777777">
            <w:pPr>
              <w:rPr>
                <w:sz w:val="20"/>
                <w:szCs w:val="20"/>
              </w:rPr>
            </w:pPr>
          </w:p>
        </w:tc>
      </w:tr>
      <w:tr w:rsidRPr="0036668A" w:rsidR="005C164B" w:rsidTr="00D07405" w14:paraId="6DD0A7D2" w14:textId="77777777">
        <w:tc>
          <w:tcPr>
            <w:tcW w:w="2537" w:type="pct"/>
            <w:vAlign w:val="center"/>
          </w:tcPr>
          <w:p w:rsidR="005C164B" w:rsidP="00D07405" w:rsidRDefault="005C164B" w14:paraId="06ADF98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Maakt gebruik van juiste touwcommando’s en communiceert deze met de naklimmer.</w:t>
            </w:r>
          </w:p>
        </w:tc>
        <w:tc>
          <w:tcPr>
            <w:tcW w:w="204" w:type="pct"/>
          </w:tcPr>
          <w:p w:rsidRPr="0036668A" w:rsidR="005C164B" w:rsidP="00D07405" w:rsidRDefault="005C164B" w14:paraId="5B4AEEF5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C164B" w:rsidP="00D07405" w:rsidRDefault="005C164B" w14:paraId="64BE2650" w14:textId="77777777">
            <w:pPr>
              <w:rPr>
                <w:sz w:val="20"/>
                <w:szCs w:val="20"/>
              </w:rPr>
            </w:pPr>
          </w:p>
        </w:tc>
      </w:tr>
      <w:tr w:rsidRPr="0036668A" w:rsidR="005C164B" w:rsidTr="00D07405" w14:paraId="632DF983" w14:textId="77777777">
        <w:tc>
          <w:tcPr>
            <w:tcW w:w="2537" w:type="pct"/>
            <w:vAlign w:val="center"/>
          </w:tcPr>
          <w:p w:rsidR="005C164B" w:rsidP="00D07405" w:rsidRDefault="005C164B" w14:paraId="78C31E8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Houdt contact met de naklimmer.</w:t>
            </w:r>
          </w:p>
        </w:tc>
        <w:tc>
          <w:tcPr>
            <w:tcW w:w="204" w:type="pct"/>
          </w:tcPr>
          <w:p w:rsidRPr="0036668A" w:rsidR="005C164B" w:rsidP="00D07405" w:rsidRDefault="005C164B" w14:paraId="7077B30E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5C164B" w:rsidP="00D07405" w:rsidRDefault="005C164B" w14:paraId="3B1D03F7" w14:textId="77777777">
            <w:pPr>
              <w:rPr>
                <w:sz w:val="20"/>
                <w:szCs w:val="20"/>
              </w:rPr>
            </w:pPr>
          </w:p>
        </w:tc>
      </w:tr>
      <w:tr w:rsidRPr="0036668A" w:rsidR="005C164B" w:rsidTr="00D07405" w14:paraId="56FA1E1E" w14:textId="77777777">
        <w:tc>
          <w:tcPr>
            <w:tcW w:w="2537" w:type="pct"/>
            <w:shd w:val="clear" w:color="auto" w:fill="E7E6E6" w:themeFill="background2"/>
          </w:tcPr>
          <w:p w:rsidRPr="0036668A" w:rsidR="005C164B" w:rsidP="00D07405" w:rsidRDefault="005C164B" w14:paraId="75CA0E2C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36668A" w:rsidR="005C164B" w:rsidP="00D07405" w:rsidRDefault="005C164B" w14:paraId="638EAA4A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</w:t>
            </w:r>
            <w:r>
              <w:rPr>
                <w:sz w:val="20"/>
                <w:szCs w:val="20"/>
              </w:rPr>
              <w:t>sociale en fysieke veiligheid zijn gewaarborgd.</w:t>
            </w:r>
            <w:r w:rsidRPr="00BB551A">
              <w:rPr>
                <w:sz w:val="20"/>
                <w:szCs w:val="20"/>
              </w:rPr>
              <w:t>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5C164B" w:rsidP="00D07405" w:rsidRDefault="005C164B" w14:paraId="7327BFE8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51981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-1336833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  <w:tr w:rsidRPr="0036668A" w:rsidR="00A91F74" w:rsidTr="00D07405" w14:paraId="557E8796" w14:textId="77777777">
        <w:tc>
          <w:tcPr>
            <w:tcW w:w="5000" w:type="pct"/>
            <w:gridSpan w:val="3"/>
            <w:shd w:val="clear" w:color="auto" w:fill="70AD47" w:themeFill="accent6"/>
          </w:tcPr>
          <w:p w:rsidRPr="0036668A" w:rsidR="00A91F74" w:rsidP="00D07405" w:rsidRDefault="00A91F74" w14:paraId="6FACDBF0" w14:textId="77777777">
            <w:pPr>
              <w:tabs>
                <w:tab w:val="left" w:pos="2376"/>
              </w:tabs>
              <w:rPr>
                <w:sz w:val="20"/>
                <w:szCs w:val="20"/>
              </w:rPr>
            </w:pPr>
            <w:r w:rsidRPr="0036668A">
              <w:rPr>
                <w:sz w:val="20"/>
                <w:szCs w:val="20"/>
              </w:rPr>
              <w:tab/>
            </w:r>
            <w:r w:rsidRPr="00BB551A">
              <w:rPr>
                <w:b/>
                <w:bCs/>
                <w:sz w:val="20"/>
                <w:szCs w:val="20"/>
              </w:rPr>
              <w:t xml:space="preserve">Werkproces </w:t>
            </w:r>
            <w:r>
              <w:rPr>
                <w:b/>
                <w:bCs/>
                <w:sz w:val="20"/>
                <w:szCs w:val="20"/>
              </w:rPr>
              <w:t>EV1.3 Handelt in geval van een noodsituatie</w:t>
            </w:r>
          </w:p>
        </w:tc>
      </w:tr>
      <w:tr w:rsidRPr="0036668A" w:rsidR="00A91F74" w:rsidTr="00D07405" w14:paraId="2091C843" w14:textId="77777777">
        <w:tc>
          <w:tcPr>
            <w:tcW w:w="2537" w:type="pct"/>
            <w:shd w:val="clear" w:color="auto" w:fill="E7E6E6" w:themeFill="background2"/>
          </w:tcPr>
          <w:p w:rsidRPr="0036668A" w:rsidR="00A91F74" w:rsidP="00D07405" w:rsidRDefault="00A91F74" w14:paraId="72247A01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Portfolio</w:t>
            </w:r>
          </w:p>
        </w:tc>
        <w:tc>
          <w:tcPr>
            <w:tcW w:w="204" w:type="pct"/>
            <w:shd w:val="clear" w:color="auto" w:fill="E7E6E6" w:themeFill="background2"/>
          </w:tcPr>
          <w:p w:rsidRPr="0036668A" w:rsidR="00A91F74" w:rsidP="00D07405" w:rsidRDefault="00A91F74" w14:paraId="7C696382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O/V</w:t>
            </w:r>
          </w:p>
        </w:tc>
        <w:tc>
          <w:tcPr>
            <w:tcW w:w="2259" w:type="pct"/>
            <w:shd w:val="clear" w:color="auto" w:fill="E7E6E6" w:themeFill="background2"/>
          </w:tcPr>
          <w:p w:rsidRPr="0036668A" w:rsidR="00A91F74" w:rsidP="00D07405" w:rsidRDefault="00A91F74" w14:paraId="721B68D6" w14:textId="77777777">
            <w:pPr>
              <w:rPr>
                <w:b/>
                <w:bCs/>
                <w:sz w:val="20"/>
                <w:szCs w:val="20"/>
              </w:rPr>
            </w:pPr>
            <w:r w:rsidRPr="0036668A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Pr="0036668A" w:rsidR="00A91F74" w:rsidTr="00D07405" w14:paraId="0BCA12B6" w14:textId="77777777">
        <w:tc>
          <w:tcPr>
            <w:tcW w:w="2537" w:type="pct"/>
            <w:vAlign w:val="bottom"/>
          </w:tcPr>
          <w:p w:rsidR="00A91F74" w:rsidP="00D07405" w:rsidRDefault="00A91F74" w14:paraId="13BC892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Handelt tijdig.</w:t>
            </w:r>
          </w:p>
          <w:p w:rsidR="00A91F74" w:rsidP="00D07405" w:rsidRDefault="00A91F74" w14:paraId="42E7978E" w14:textId="77777777">
            <w:pPr>
              <w:rPr>
                <w:i/>
                <w:iCs/>
                <w:sz w:val="20"/>
                <w:szCs w:val="20"/>
              </w:rPr>
            </w:pPr>
            <w:r w:rsidRPr="0038315D">
              <w:rPr>
                <w:i/>
                <w:iCs/>
                <w:sz w:val="20"/>
                <w:szCs w:val="20"/>
              </w:rPr>
              <w:t xml:space="preserve">De deelnemer behandeld twee noodsituaties. </w:t>
            </w:r>
          </w:p>
          <w:p w:rsidRPr="0038315D" w:rsidR="00A91F74" w:rsidP="00D07405" w:rsidRDefault="00A91F74" w14:paraId="49AE075D" w14:textId="77777777">
            <w:pPr>
              <w:rPr>
                <w:i/>
                <w:iCs/>
                <w:sz w:val="20"/>
                <w:szCs w:val="20"/>
              </w:rPr>
            </w:pPr>
            <w:r w:rsidRPr="0038315D">
              <w:rPr>
                <w:i/>
                <w:iCs/>
                <w:sz w:val="20"/>
                <w:szCs w:val="20"/>
              </w:rPr>
              <w:t>Deelnemer en praktijkbeoordelaar bevestigen juiste afhandeling</w:t>
            </w:r>
            <w:r>
              <w:rPr>
                <w:i/>
                <w:iCs/>
                <w:sz w:val="20"/>
                <w:szCs w:val="20"/>
              </w:rPr>
              <w:t>.</w:t>
            </w:r>
          </w:p>
          <w:p w:rsidRPr="0036668A" w:rsidR="00A91F74" w:rsidP="00D07405" w:rsidRDefault="00A91F74" w14:paraId="345D6064" w14:textId="77777777">
            <w:pPr>
              <w:rPr>
                <w:sz w:val="20"/>
                <w:szCs w:val="20"/>
              </w:rPr>
            </w:pPr>
            <w:r w:rsidRPr="0038315D">
              <w:rPr>
                <w:i/>
                <w:iCs/>
                <w:sz w:val="20"/>
                <w:szCs w:val="20"/>
              </w:rPr>
              <w:t>Deelnemer beschrijft juiste procedure.</w:t>
            </w:r>
          </w:p>
        </w:tc>
        <w:tc>
          <w:tcPr>
            <w:tcW w:w="204" w:type="pct"/>
          </w:tcPr>
          <w:p w:rsidRPr="0036668A" w:rsidR="00A91F74" w:rsidP="00D07405" w:rsidRDefault="00A91F74" w14:paraId="7D479B7D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 w:val="restart"/>
          </w:tcPr>
          <w:p w:rsidRPr="0036668A" w:rsidR="00A91F74" w:rsidP="00D07405" w:rsidRDefault="00A91F74" w14:paraId="3F250F55" w14:textId="77777777">
            <w:pPr>
              <w:rPr>
                <w:sz w:val="20"/>
                <w:szCs w:val="20"/>
              </w:rPr>
            </w:pPr>
          </w:p>
        </w:tc>
      </w:tr>
      <w:tr w:rsidRPr="0036668A" w:rsidR="00A91F74" w:rsidTr="00D07405" w14:paraId="78943A31" w14:textId="77777777">
        <w:tc>
          <w:tcPr>
            <w:tcW w:w="2537" w:type="pct"/>
            <w:vAlign w:val="bottom"/>
          </w:tcPr>
          <w:p w:rsidRPr="006F7E97" w:rsidR="00A91F74" w:rsidP="00D07405" w:rsidRDefault="00A91F74" w14:paraId="623C99FF" w14:textId="77777777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Treed besluitvaardig op.</w:t>
            </w:r>
          </w:p>
        </w:tc>
        <w:tc>
          <w:tcPr>
            <w:tcW w:w="204" w:type="pct"/>
          </w:tcPr>
          <w:p w:rsidRPr="0036668A" w:rsidR="00A91F74" w:rsidP="00D07405" w:rsidRDefault="00A91F74" w14:paraId="49ECA939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91F74" w:rsidP="00D07405" w:rsidRDefault="00A91F74" w14:paraId="1724C487" w14:textId="77777777">
            <w:pPr>
              <w:rPr>
                <w:sz w:val="20"/>
                <w:szCs w:val="20"/>
              </w:rPr>
            </w:pPr>
          </w:p>
        </w:tc>
      </w:tr>
      <w:tr w:rsidRPr="0036668A" w:rsidR="00A91F74" w:rsidTr="00D07405" w14:paraId="415EACAA" w14:textId="77777777">
        <w:tc>
          <w:tcPr>
            <w:tcW w:w="2537" w:type="pct"/>
            <w:vAlign w:val="center"/>
          </w:tcPr>
          <w:p w:rsidRPr="0036668A" w:rsidR="00A91F74" w:rsidP="00D07405" w:rsidRDefault="00A91F74" w14:paraId="6989711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Communiceert doelgericht en duidelijk met betrokkenen.</w:t>
            </w:r>
          </w:p>
        </w:tc>
        <w:tc>
          <w:tcPr>
            <w:tcW w:w="204" w:type="pct"/>
          </w:tcPr>
          <w:p w:rsidRPr="0036668A" w:rsidR="00A91F74" w:rsidP="00D07405" w:rsidRDefault="00A91F74" w14:paraId="58C58DE6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91F74" w:rsidP="00D07405" w:rsidRDefault="00A91F74" w14:paraId="2DE19004" w14:textId="77777777">
            <w:pPr>
              <w:rPr>
                <w:sz w:val="20"/>
                <w:szCs w:val="20"/>
              </w:rPr>
            </w:pPr>
          </w:p>
        </w:tc>
      </w:tr>
      <w:tr w:rsidRPr="0036668A" w:rsidR="00A91F74" w:rsidTr="00D07405" w14:paraId="6466DA7D" w14:textId="77777777">
        <w:tc>
          <w:tcPr>
            <w:tcW w:w="2537" w:type="pct"/>
            <w:vAlign w:val="center"/>
          </w:tcPr>
          <w:p w:rsidR="00A91F74" w:rsidP="00D07405" w:rsidRDefault="00A91F74" w14:paraId="6812CCF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Beheerst relevante technieken en procedures bij veel voorkomende noodsituaties zoals ene klimmer die niet meer verder durft/kan klimmen of een gewonde klimmer.</w:t>
            </w:r>
          </w:p>
        </w:tc>
        <w:tc>
          <w:tcPr>
            <w:tcW w:w="204" w:type="pct"/>
          </w:tcPr>
          <w:p w:rsidRPr="0036668A" w:rsidR="00A91F74" w:rsidP="00D07405" w:rsidRDefault="00A91F74" w14:paraId="344E56C8" w14:textId="77777777">
            <w:pPr>
              <w:rPr>
                <w:sz w:val="20"/>
                <w:szCs w:val="20"/>
              </w:rPr>
            </w:pPr>
          </w:p>
        </w:tc>
        <w:tc>
          <w:tcPr>
            <w:tcW w:w="2259" w:type="pct"/>
            <w:vMerge/>
          </w:tcPr>
          <w:p w:rsidRPr="0036668A" w:rsidR="00A91F74" w:rsidP="00D07405" w:rsidRDefault="00A91F74" w14:paraId="3C6406D4" w14:textId="77777777">
            <w:pPr>
              <w:rPr>
                <w:sz w:val="20"/>
                <w:szCs w:val="20"/>
              </w:rPr>
            </w:pPr>
          </w:p>
        </w:tc>
      </w:tr>
      <w:tr w:rsidRPr="0036668A" w:rsidR="00A91F74" w:rsidTr="00D07405" w14:paraId="1F8600BA" w14:textId="77777777">
        <w:tc>
          <w:tcPr>
            <w:tcW w:w="2537" w:type="pct"/>
            <w:shd w:val="clear" w:color="auto" w:fill="E7E6E6" w:themeFill="background2"/>
          </w:tcPr>
          <w:p w:rsidRPr="0036668A" w:rsidR="00A91F74" w:rsidP="00D07405" w:rsidRDefault="00A91F74" w14:paraId="58D8E7B1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resultaten van dit werkproces zijn: </w:t>
            </w:r>
          </w:p>
          <w:p w:rsidRPr="00BB551A" w:rsidR="00A91F74" w:rsidP="00D07405" w:rsidRDefault="00A91F74" w14:paraId="143D5BED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is adequaat gehandeld in geval van een noodsituatie.</w:t>
            </w:r>
          </w:p>
          <w:p w:rsidRPr="0036668A" w:rsidR="00A91F74" w:rsidP="00D07405" w:rsidRDefault="00A91F74" w14:paraId="10FC58C9" w14:textId="77777777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BB551A">
              <w:rPr>
                <w:sz w:val="20"/>
                <w:szCs w:val="20"/>
              </w:rPr>
              <w:t xml:space="preserve">De zelfreflectie leidt tot inzicht in de eigen bekwaamheden en ontwikkelpunten bij het </w:t>
            </w:r>
            <w:r>
              <w:rPr>
                <w:sz w:val="20"/>
                <w:szCs w:val="20"/>
              </w:rPr>
              <w:t>begeleiden</w:t>
            </w:r>
            <w:r w:rsidRPr="00BB551A">
              <w:rPr>
                <w:sz w:val="20"/>
                <w:szCs w:val="20"/>
              </w:rPr>
              <w:t xml:space="preserve"> van klimvaardigheidstoetsen. </w:t>
            </w:r>
          </w:p>
        </w:tc>
        <w:tc>
          <w:tcPr>
            <w:tcW w:w="2463" w:type="pct"/>
            <w:gridSpan w:val="2"/>
            <w:shd w:val="clear" w:color="auto" w:fill="E7E6E6" w:themeFill="background2"/>
          </w:tcPr>
          <w:p w:rsidRPr="0036668A" w:rsidR="00A91F74" w:rsidP="00D07405" w:rsidRDefault="00A91F74" w14:paraId="3BE6C7A6" w14:textId="77777777">
            <w:pPr>
              <w:rPr>
                <w:b/>
                <w:bCs/>
                <w:sz w:val="20"/>
                <w:szCs w:val="20"/>
              </w:rPr>
            </w:pPr>
            <w:r w:rsidRPr="00BB551A">
              <w:rPr>
                <w:b/>
                <w:bCs/>
                <w:sz w:val="20"/>
                <w:szCs w:val="20"/>
              </w:rPr>
              <w:t>De kandidaat heeft</w:t>
            </w:r>
            <w:r>
              <w:rPr>
                <w:b/>
                <w:bCs/>
                <w:sz w:val="20"/>
                <w:szCs w:val="20"/>
              </w:rPr>
              <w:t xml:space="preserve"> voldoende gescoord op alle onderwerpen en heeft</w:t>
            </w:r>
            <w:r w:rsidRPr="00BB551A">
              <w:rPr>
                <w:b/>
                <w:bCs/>
                <w:sz w:val="20"/>
                <w:szCs w:val="20"/>
              </w:rPr>
              <w:t xml:space="preserve"> laten zien dit werkproces te beheersen: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6858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JA/</w:t>
            </w:r>
            <w:sdt>
              <w:sdtPr>
                <w:rPr>
                  <w:b/>
                  <w:bCs/>
                  <w:sz w:val="20"/>
                  <w:szCs w:val="20"/>
                </w:rPr>
                <w:id w:val="84944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Pr="0036668A">
              <w:rPr>
                <w:b/>
                <w:bCs/>
                <w:sz w:val="20"/>
                <w:szCs w:val="20"/>
              </w:rPr>
              <w:t>NEE</w:t>
            </w:r>
          </w:p>
        </w:tc>
      </w:tr>
    </w:tbl>
    <w:p w:rsidRPr="0036668A" w:rsidR="000B5F7B" w:rsidRDefault="000B5F7B" w14:paraId="62BFD932" w14:textId="77777777">
      <w:pPr>
        <w:rPr>
          <w:sz w:val="20"/>
          <w:szCs w:val="20"/>
        </w:rPr>
      </w:pPr>
    </w:p>
    <w:sectPr w:rsidRPr="0036668A" w:rsidR="000B5F7B" w:rsidSect="0038490F">
      <w:footerReference w:type="default" r:id="rId15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8EA" w:rsidP="00D40BCE" w:rsidRDefault="00C738EA" w14:paraId="1364FE1A" w14:textId="77777777">
      <w:pPr>
        <w:spacing w:line="240" w:lineRule="auto"/>
      </w:pPr>
      <w:r>
        <w:separator/>
      </w:r>
    </w:p>
  </w:endnote>
  <w:endnote w:type="continuationSeparator" w:id="0">
    <w:p w:rsidR="00C738EA" w:rsidP="00D40BCE" w:rsidRDefault="00C738EA" w14:paraId="31C9DEB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INPro-Black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DINPro-Bold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21189782"/>
      <w:docPartObj>
        <w:docPartGallery w:val="Page Numbers (Bottom of Page)"/>
        <w:docPartUnique/>
      </w:docPartObj>
    </w:sdtPr>
    <w:sdtContent>
      <w:p w:rsidR="00906BFB" w:rsidRDefault="004437EE" w14:paraId="2BA57587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45952" behindDoc="0" locked="0" layoutInCell="1" allowOverlap="1" wp14:anchorId="34691EBB" wp14:editId="0D48BEA3">
              <wp:simplePos x="0" y="0"/>
              <wp:positionH relativeFrom="column">
                <wp:posOffset>4835525</wp:posOffset>
              </wp:positionH>
              <wp:positionV relativeFrom="paragraph">
                <wp:posOffset>-18415</wp:posOffset>
              </wp:positionV>
              <wp:extent cx="542925" cy="542925"/>
              <wp:effectExtent l="0" t="0" r="9525" b="9525"/>
              <wp:wrapNone/>
              <wp:docPr id="63036017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28544" behindDoc="0" locked="0" layoutInCell="1" allowOverlap="1" wp14:anchorId="366D6438" wp14:editId="3AC61981">
              <wp:simplePos x="0" y="0"/>
              <wp:positionH relativeFrom="column">
                <wp:posOffset>3095625</wp:posOffset>
              </wp:positionH>
              <wp:positionV relativeFrom="paragraph">
                <wp:posOffset>-22225</wp:posOffset>
              </wp:positionV>
              <wp:extent cx="1386840" cy="504825"/>
              <wp:effectExtent l="0" t="0" r="3810" b="9525"/>
              <wp:wrapNone/>
              <wp:docPr id="96604474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2D2341" w14:paraId="059A7B10" w14:textId="6C6A8BE6">
    <w:pPr>
      <w:pStyle w:val="Voettekst"/>
    </w:pPr>
    <w:r>
      <w:t>Voorblad</w:t>
    </w:r>
    <w:r w:rsidRPr="006F582F" w:rsidR="006F582F">
      <w:t xml:space="preserve"> </w:t>
    </w:r>
    <w:r w:rsidR="006F582F">
      <w:t xml:space="preserve">PVB </w:t>
    </w:r>
    <w:r w:rsidR="0049161D">
      <w:t>SKB2 IT</w:t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="006F582F">
      <w:tab/>
    </w:r>
    <w:r w:rsidRPr="00730B22" w:rsidR="006F582F">
      <w:rPr>
        <w:color w:val="auto"/>
        <w:sz w:val="18"/>
        <w:szCs w:val="18"/>
      </w:rPr>
      <w:t xml:space="preserve">Pagina </w:t>
    </w:r>
    <w:r w:rsidRPr="00730B22" w:rsidR="006F582F">
      <w:rPr>
        <w:color w:val="auto"/>
        <w:sz w:val="18"/>
        <w:szCs w:val="18"/>
      </w:rPr>
      <w:fldChar w:fldCharType="begin"/>
    </w:r>
    <w:r w:rsidRPr="00730B22" w:rsidR="006F582F">
      <w:rPr>
        <w:color w:val="auto"/>
        <w:sz w:val="18"/>
        <w:szCs w:val="18"/>
      </w:rPr>
      <w:instrText xml:space="preserve"> PAGE </w:instrText>
    </w:r>
    <w:r w:rsidRPr="00730B22" w:rsidR="006F582F">
      <w:rPr>
        <w:color w:val="auto"/>
        <w:sz w:val="18"/>
        <w:szCs w:val="18"/>
      </w:rPr>
      <w:fldChar w:fldCharType="separate"/>
    </w:r>
    <w:r w:rsidR="006F582F">
      <w:rPr>
        <w:color w:val="auto"/>
        <w:sz w:val="18"/>
        <w:szCs w:val="18"/>
      </w:rPr>
      <w:t>1</w:t>
    </w:r>
    <w:r w:rsidRPr="00730B22" w:rsidR="006F582F">
      <w:rPr>
        <w:color w:val="auto"/>
        <w:sz w:val="18"/>
        <w:szCs w:val="18"/>
      </w:rPr>
      <w:fldChar w:fldCharType="end"/>
    </w:r>
    <w:r w:rsidRPr="00730B22" w:rsidR="006F582F">
      <w:rPr>
        <w:color w:val="auto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294186348"/>
      <w:docPartObj>
        <w:docPartGallery w:val="Page Numbers (Bottom of Page)"/>
        <w:docPartUnique/>
      </w:docPartObj>
    </w:sdtPr>
    <w:sdtContent>
      <w:p w:rsidR="002D2341" w:rsidRDefault="006F2A38" w14:paraId="64020076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48000" behindDoc="0" locked="0" layoutInCell="1" allowOverlap="1" wp14:anchorId="21EA9E8C" wp14:editId="3DF4FC65">
              <wp:simplePos x="0" y="0"/>
              <wp:positionH relativeFrom="column">
                <wp:posOffset>3133725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42437219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50048" behindDoc="0" locked="0" layoutInCell="1" allowOverlap="1" wp14:anchorId="34AC0360" wp14:editId="7A83774B">
              <wp:simplePos x="0" y="0"/>
              <wp:positionH relativeFrom="column">
                <wp:posOffset>4873625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81517311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2D2341" w:rsidRDefault="00DD12C5" w14:paraId="3BD8906D" w14:textId="1DB436DA">
    <w:pPr>
      <w:pStyle w:val="Voettekst"/>
    </w:pPr>
    <w:r w:rsidRPr="00DD12C5">
      <w:t>2.1 Begeleiden bij lessen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Pr="00730B22" w:rsidR="006F2A38">
      <w:rPr>
        <w:color w:val="auto"/>
        <w:sz w:val="18"/>
        <w:szCs w:val="18"/>
      </w:rPr>
      <w:t xml:space="preserve">Pagina </w:t>
    </w:r>
    <w:r w:rsidRPr="00730B22" w:rsidR="006F2A38">
      <w:rPr>
        <w:color w:val="auto"/>
        <w:sz w:val="18"/>
        <w:szCs w:val="18"/>
      </w:rPr>
      <w:fldChar w:fldCharType="begin"/>
    </w:r>
    <w:r w:rsidRPr="00730B22" w:rsidR="006F2A38">
      <w:rPr>
        <w:color w:val="auto"/>
        <w:sz w:val="18"/>
        <w:szCs w:val="18"/>
      </w:rPr>
      <w:instrText xml:space="preserve"> PAGE </w:instrText>
    </w:r>
    <w:r w:rsidRPr="00730B22" w:rsidR="006F2A38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2</w:t>
    </w:r>
    <w:r w:rsidRPr="00730B22" w:rsidR="006F2A38">
      <w:rPr>
        <w:color w:val="auto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303389080"/>
      <w:docPartObj>
        <w:docPartGallery w:val="Page Numbers (Bottom of Page)"/>
        <w:docPartUnique/>
      </w:docPartObj>
    </w:sdtPr>
    <w:sdtContent>
      <w:p w:rsidR="00906BFB" w:rsidRDefault="006F2A38" w14:paraId="16251EBA" w14:textId="77777777">
        <w:pPr>
          <w:pStyle w:val="Voettekst"/>
          <w:jc w:val="right"/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03296" behindDoc="0" locked="0" layoutInCell="1" allowOverlap="1" wp14:anchorId="1984B3AD" wp14:editId="6D3D98AB">
              <wp:simplePos x="0" y="0"/>
              <wp:positionH relativeFrom="column">
                <wp:posOffset>5102225</wp:posOffset>
              </wp:positionH>
              <wp:positionV relativeFrom="paragraph">
                <wp:posOffset>48260</wp:posOffset>
              </wp:positionV>
              <wp:extent cx="542925" cy="542925"/>
              <wp:effectExtent l="0" t="0" r="9525" b="9525"/>
              <wp:wrapNone/>
              <wp:docPr id="467089606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676672" behindDoc="0" locked="0" layoutInCell="1" allowOverlap="1" wp14:anchorId="072F70F7" wp14:editId="6F16DC5E">
              <wp:simplePos x="0" y="0"/>
              <wp:positionH relativeFrom="column">
                <wp:posOffset>3362325</wp:posOffset>
              </wp:positionH>
              <wp:positionV relativeFrom="paragraph">
                <wp:posOffset>44450</wp:posOffset>
              </wp:positionV>
              <wp:extent cx="1386840" cy="504825"/>
              <wp:effectExtent l="0" t="0" r="3810" b="9525"/>
              <wp:wrapNone/>
              <wp:docPr id="1367722635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:rsidR="00906BFB" w:rsidRDefault="00DD12C5" w14:paraId="29189406" w14:textId="5D4AF4F8">
    <w:pPr>
      <w:pStyle w:val="Voettekst"/>
    </w:pPr>
    <w:r w:rsidRPr="00DD12C5">
      <w:t>2.</w:t>
    </w:r>
    <w:r>
      <w:t>2</w:t>
    </w:r>
    <w:r w:rsidRPr="00DD12C5">
      <w:t xml:space="preserve"> Begeleiden bij </w:t>
    </w:r>
    <w:r>
      <w:t>klimvaardigheidstoetsen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Pr="00730B22" w:rsidR="006F2A38">
      <w:rPr>
        <w:color w:val="auto"/>
        <w:sz w:val="18"/>
        <w:szCs w:val="18"/>
      </w:rPr>
      <w:t xml:space="preserve">Pagina </w:t>
    </w:r>
    <w:r w:rsidRPr="00730B22" w:rsidR="006F2A38">
      <w:rPr>
        <w:color w:val="auto"/>
        <w:sz w:val="18"/>
        <w:szCs w:val="18"/>
      </w:rPr>
      <w:fldChar w:fldCharType="begin"/>
    </w:r>
    <w:r w:rsidRPr="00730B22" w:rsidR="006F2A38">
      <w:rPr>
        <w:color w:val="auto"/>
        <w:sz w:val="18"/>
        <w:szCs w:val="18"/>
      </w:rPr>
      <w:instrText xml:space="preserve"> PAGE </w:instrText>
    </w:r>
    <w:r w:rsidRPr="00730B22" w:rsidR="006F2A38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7</w:t>
    </w:r>
    <w:r w:rsidRPr="00730B22" w:rsidR="006F2A38">
      <w:rPr>
        <w:color w:val="auto"/>
        <w:sz w:val="18"/>
        <w:szCs w:val="18"/>
      </w:rPr>
      <w:fldChar w:fldCharType="end"/>
    </w:r>
    <w:r w:rsidRPr="00730B22" w:rsidR="006F2A38">
      <w:rPr>
        <w:color w:val="auto"/>
        <w:sz w:val="18"/>
        <w:szCs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rPr>
        <w:highlight w:val="yellow"/>
      </w:rPr>
      <w:id w:val="711236921"/>
      <w:docPartObj>
        <w:docPartGallery w:val="Page Numbers (Bottom of Page)"/>
        <w:docPartUnique/>
      </w:docPartObj>
    </w:sdtPr>
    <w:sdtContent>
      <w:p w:rsidRPr="009D0680" w:rsidR="00906BFB" w:rsidRDefault="006F2A38" w14:paraId="4A625BEF" w14:textId="77777777">
        <w:pPr>
          <w:pStyle w:val="Voettekst"/>
          <w:jc w:val="right"/>
          <w:rPr>
            <w:highlight w:val="yellow"/>
          </w:rPr>
        </w:pP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96480" behindDoc="0" locked="0" layoutInCell="1" allowOverlap="1" wp14:anchorId="11FD2A58" wp14:editId="7D15385E">
              <wp:simplePos x="0" y="0"/>
              <wp:positionH relativeFrom="column">
                <wp:posOffset>5226050</wp:posOffset>
              </wp:positionH>
              <wp:positionV relativeFrom="paragraph">
                <wp:posOffset>19685</wp:posOffset>
              </wp:positionV>
              <wp:extent cx="542925" cy="542925"/>
              <wp:effectExtent l="0" t="0" r="9525" b="9525"/>
              <wp:wrapNone/>
              <wp:docPr id="1182673185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36017" name="Afbeelding 63036017"/>
                      <pic:cNvPicPr/>
                    </pic:nvPicPr>
                    <pic:blipFill>
                      <a:blip r:embed="rId1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2925" cy="5429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color w:val="auto"/>
            <w:sz w:val="18"/>
            <w:szCs w:val="18"/>
          </w:rPr>
          <w:drawing>
            <wp:anchor distT="0" distB="0" distL="114300" distR="114300" simplePos="0" relativeHeight="251752448" behindDoc="0" locked="0" layoutInCell="1" allowOverlap="1" wp14:anchorId="547FE2C2" wp14:editId="32205A32">
              <wp:simplePos x="0" y="0"/>
              <wp:positionH relativeFrom="column">
                <wp:posOffset>3486150</wp:posOffset>
              </wp:positionH>
              <wp:positionV relativeFrom="paragraph">
                <wp:posOffset>15875</wp:posOffset>
              </wp:positionV>
              <wp:extent cx="1386840" cy="504825"/>
              <wp:effectExtent l="0" t="0" r="3810" b="9525"/>
              <wp:wrapNone/>
              <wp:docPr id="946016757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6044741" name="Afbeelding 966044741"/>
                      <pic:cNvPicPr/>
                    </pic:nvPicPr>
                    <pic:blipFill>
                      <a:blip r:embed="rId2">
                        <a:alphaModFix amt="70000"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86840" cy="504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  <w:sdtEndPr>
      <w:rPr>
        <w:highlight w:val="yellow"/>
      </w:rPr>
    </w:sdtEndPr>
  </w:sdt>
  <w:p w:rsidR="00906BFB" w:rsidP="006F2A38" w:rsidRDefault="00A91F74" w14:paraId="3A6DC1D5" w14:textId="1EE7F9A2">
    <w:pPr>
      <w:pStyle w:val="Voettekst"/>
      <w:tabs>
        <w:tab w:val="clear" w:pos="4536"/>
        <w:tab w:val="clear" w:pos="9072"/>
        <w:tab w:val="left" w:pos="4950"/>
      </w:tabs>
    </w:pPr>
    <w:r>
      <w:t>EV1 Begeleiden van klimmers in de rots</w:t>
    </w:r>
    <w:r w:rsidR="006F2A38">
      <w:t xml:space="preserve"> </w:t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6F2A38">
      <w:tab/>
    </w:r>
    <w:r w:rsidR="001D4CC0">
      <w:t xml:space="preserve">        </w:t>
    </w:r>
    <w:r w:rsidRPr="00730B22" w:rsidR="006F2A38">
      <w:rPr>
        <w:color w:val="auto"/>
        <w:sz w:val="18"/>
        <w:szCs w:val="18"/>
      </w:rPr>
      <w:t xml:space="preserve">Pagina </w:t>
    </w:r>
    <w:r w:rsidRPr="00730B22" w:rsidR="006F2A38">
      <w:rPr>
        <w:color w:val="auto"/>
        <w:sz w:val="18"/>
        <w:szCs w:val="18"/>
      </w:rPr>
      <w:fldChar w:fldCharType="begin"/>
    </w:r>
    <w:r w:rsidRPr="00730B22" w:rsidR="006F2A38">
      <w:rPr>
        <w:color w:val="auto"/>
        <w:sz w:val="18"/>
        <w:szCs w:val="18"/>
      </w:rPr>
      <w:instrText xml:space="preserve"> PAGE </w:instrText>
    </w:r>
    <w:r w:rsidRPr="00730B22" w:rsidR="006F2A38">
      <w:rPr>
        <w:color w:val="auto"/>
        <w:sz w:val="18"/>
        <w:szCs w:val="18"/>
      </w:rPr>
      <w:fldChar w:fldCharType="separate"/>
    </w:r>
    <w:r w:rsidR="006F2A38">
      <w:rPr>
        <w:color w:val="auto"/>
        <w:sz w:val="18"/>
        <w:szCs w:val="18"/>
      </w:rPr>
      <w:t>9</w:t>
    </w:r>
    <w:r w:rsidRPr="00730B22" w:rsidR="006F2A38">
      <w:rPr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8EA" w:rsidP="00D40BCE" w:rsidRDefault="00C738EA" w14:paraId="3A1B9249" w14:textId="77777777">
      <w:pPr>
        <w:spacing w:line="240" w:lineRule="auto"/>
      </w:pPr>
      <w:r>
        <w:separator/>
      </w:r>
    </w:p>
  </w:footnote>
  <w:footnote w:type="continuationSeparator" w:id="0">
    <w:p w:rsidR="00C738EA" w:rsidP="00D40BCE" w:rsidRDefault="00C738EA" w14:paraId="60535FD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7610" w:rsidRDefault="00DA6EB4" w14:paraId="413CBE2D" w14:textId="77777777">
    <w:pPr>
      <w:pStyle w:val="Koptekst"/>
    </w:pPr>
    <w:r w:rsidRPr="000212DB">
      <w:rPr>
        <w:noProof/>
        <w:sz w:val="16"/>
        <w:szCs w:val="18"/>
      </w:rPr>
      <w:drawing>
        <wp:anchor distT="0" distB="0" distL="114300" distR="114300" simplePos="0" relativeHeight="251658240" behindDoc="0" locked="0" layoutInCell="1" allowOverlap="1" wp14:anchorId="65DBB17D" wp14:editId="0B287D1B">
          <wp:simplePos x="0" y="0"/>
          <wp:positionH relativeFrom="leftMargin">
            <wp:posOffset>9831401</wp:posOffset>
          </wp:positionH>
          <wp:positionV relativeFrom="topMargin">
            <wp:posOffset>175260</wp:posOffset>
          </wp:positionV>
          <wp:extent cx="720000" cy="720000"/>
          <wp:effectExtent l="0" t="0" r="4445" b="4445"/>
          <wp:wrapNone/>
          <wp:docPr id="2" name="Picture 2" descr="Afbeelding met Lettertype, groen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oen, Graphics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10">
      <w:t xml:space="preserve">Versie KSS 2024 </w:t>
    </w:r>
    <w:r w:rsidR="00D1295E">
      <w:t>01-07-2026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5A2"/>
    <w:multiLevelType w:val="multilevel"/>
    <w:tmpl w:val="B256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205290C"/>
    <w:multiLevelType w:val="multilevel"/>
    <w:tmpl w:val="E690B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8F600D3"/>
    <w:multiLevelType w:val="multilevel"/>
    <w:tmpl w:val="8604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C97301E"/>
    <w:multiLevelType w:val="hybridMultilevel"/>
    <w:tmpl w:val="5866D5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D24DD"/>
    <w:multiLevelType w:val="multilevel"/>
    <w:tmpl w:val="F464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DAF122F"/>
    <w:multiLevelType w:val="multilevel"/>
    <w:tmpl w:val="7310AC06"/>
    <w:lvl w:ilvl="0">
      <w:start w:val="1"/>
      <w:numFmt w:val="decimal"/>
      <w:pStyle w:val="opsomm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0F7402E8"/>
    <w:multiLevelType w:val="hybridMultilevel"/>
    <w:tmpl w:val="7B887D1A"/>
    <w:lvl w:ilvl="0" w:tplc="8C7C0E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60B75"/>
    <w:multiLevelType w:val="hybridMultilevel"/>
    <w:tmpl w:val="1C0446EE"/>
    <w:lvl w:ilvl="0" w:tplc="B3F2C4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222DE"/>
    <w:multiLevelType w:val="hybridMultilevel"/>
    <w:tmpl w:val="F572E1E4"/>
    <w:lvl w:ilvl="0" w:tplc="B5A4FB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D4423"/>
    <w:multiLevelType w:val="multilevel"/>
    <w:tmpl w:val="622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61664CF"/>
    <w:multiLevelType w:val="multilevel"/>
    <w:tmpl w:val="3C2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5D159E"/>
    <w:multiLevelType w:val="multilevel"/>
    <w:tmpl w:val="E8F8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98A45AC"/>
    <w:multiLevelType w:val="hybridMultilevel"/>
    <w:tmpl w:val="0CD83648"/>
    <w:lvl w:ilvl="0" w:tplc="2E189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2769"/>
    <w:multiLevelType w:val="multilevel"/>
    <w:tmpl w:val="4264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697027D"/>
    <w:multiLevelType w:val="multilevel"/>
    <w:tmpl w:val="3912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C0D10BE"/>
    <w:multiLevelType w:val="multilevel"/>
    <w:tmpl w:val="E78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FB07158"/>
    <w:multiLevelType w:val="hybridMultilevel"/>
    <w:tmpl w:val="CF6280E6"/>
    <w:lvl w:ilvl="0" w:tplc="D5583D3E">
      <w:numFmt w:val="bullet"/>
      <w:lvlText w:val=""/>
      <w:lvlJc w:val="left"/>
      <w:pPr>
        <w:ind w:left="720" w:hanging="360"/>
      </w:pPr>
      <w:rPr>
        <w:rFonts w:hint="default" w:ascii="DINPro-Regular" w:hAnsi="DINPro-Regular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5761B1"/>
    <w:multiLevelType w:val="multilevel"/>
    <w:tmpl w:val="264A5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515E376B"/>
    <w:multiLevelType w:val="hybridMultilevel"/>
    <w:tmpl w:val="61F435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16FD7"/>
    <w:multiLevelType w:val="multilevel"/>
    <w:tmpl w:val="9508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4126D29"/>
    <w:multiLevelType w:val="hybridMultilevel"/>
    <w:tmpl w:val="5E7C26B0"/>
    <w:lvl w:ilvl="0" w:tplc="A86CE96A">
      <w:start w:val="1"/>
      <w:numFmt w:val="bullet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55EB5803"/>
    <w:multiLevelType w:val="multilevel"/>
    <w:tmpl w:val="655E3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F3634"/>
    <w:multiLevelType w:val="multilevel"/>
    <w:tmpl w:val="4308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C601F28"/>
    <w:multiLevelType w:val="multilevel"/>
    <w:tmpl w:val="FF9EF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CFF4521"/>
    <w:multiLevelType w:val="multilevel"/>
    <w:tmpl w:val="7E0C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C383B5E"/>
    <w:multiLevelType w:val="multilevel"/>
    <w:tmpl w:val="A6E0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86778064">
    <w:abstractNumId w:val="20"/>
  </w:num>
  <w:num w:numId="2" w16cid:durableId="578447981">
    <w:abstractNumId w:val="5"/>
  </w:num>
  <w:num w:numId="3" w16cid:durableId="1243372621">
    <w:abstractNumId w:val="13"/>
  </w:num>
  <w:num w:numId="4" w16cid:durableId="2123457069">
    <w:abstractNumId w:val="17"/>
  </w:num>
  <w:num w:numId="5" w16cid:durableId="1531337648">
    <w:abstractNumId w:val="11"/>
  </w:num>
  <w:num w:numId="6" w16cid:durableId="1758479361">
    <w:abstractNumId w:val="15"/>
  </w:num>
  <w:num w:numId="7" w16cid:durableId="214046392">
    <w:abstractNumId w:val="24"/>
  </w:num>
  <w:num w:numId="8" w16cid:durableId="783379711">
    <w:abstractNumId w:val="22"/>
  </w:num>
  <w:num w:numId="9" w16cid:durableId="95641850">
    <w:abstractNumId w:val="19"/>
  </w:num>
  <w:num w:numId="10" w16cid:durableId="560361979">
    <w:abstractNumId w:val="9"/>
  </w:num>
  <w:num w:numId="11" w16cid:durableId="1051803649">
    <w:abstractNumId w:val="4"/>
  </w:num>
  <w:num w:numId="12" w16cid:durableId="1907450750">
    <w:abstractNumId w:val="2"/>
  </w:num>
  <w:num w:numId="13" w16cid:durableId="1509369288">
    <w:abstractNumId w:val="1"/>
  </w:num>
  <w:num w:numId="14" w16cid:durableId="1843426235">
    <w:abstractNumId w:val="0"/>
  </w:num>
  <w:num w:numId="15" w16cid:durableId="1008559497">
    <w:abstractNumId w:val="10"/>
  </w:num>
  <w:num w:numId="16" w16cid:durableId="1504660196">
    <w:abstractNumId w:val="25"/>
  </w:num>
  <w:num w:numId="17" w16cid:durableId="798108773">
    <w:abstractNumId w:val="14"/>
  </w:num>
  <w:num w:numId="18" w16cid:durableId="755515498">
    <w:abstractNumId w:val="23"/>
  </w:num>
  <w:num w:numId="19" w16cid:durableId="234895894">
    <w:abstractNumId w:val="3"/>
  </w:num>
  <w:num w:numId="20" w16cid:durableId="941061797">
    <w:abstractNumId w:val="16"/>
  </w:num>
  <w:num w:numId="21" w16cid:durableId="872501780">
    <w:abstractNumId w:val="21"/>
  </w:num>
  <w:num w:numId="22" w16cid:durableId="911155306">
    <w:abstractNumId w:val="18"/>
  </w:num>
  <w:num w:numId="23" w16cid:durableId="878471594">
    <w:abstractNumId w:val="8"/>
  </w:num>
  <w:num w:numId="24" w16cid:durableId="943535759">
    <w:abstractNumId w:val="6"/>
  </w:num>
  <w:num w:numId="25" w16cid:durableId="1530483455">
    <w:abstractNumId w:val="7"/>
  </w:num>
  <w:num w:numId="26" w16cid:durableId="1532844118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attachedTemplate r:id="rId1"/>
  <w:trackRevisions w:val="false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1D"/>
    <w:rsid w:val="0000222A"/>
    <w:rsid w:val="00013CB4"/>
    <w:rsid w:val="00026E25"/>
    <w:rsid w:val="00036B0B"/>
    <w:rsid w:val="00055E17"/>
    <w:rsid w:val="000855AE"/>
    <w:rsid w:val="00090D5C"/>
    <w:rsid w:val="000B25B7"/>
    <w:rsid w:val="000B321A"/>
    <w:rsid w:val="000B5F7B"/>
    <w:rsid w:val="000B6D6E"/>
    <w:rsid w:val="000E27A0"/>
    <w:rsid w:val="00102BB7"/>
    <w:rsid w:val="0013142C"/>
    <w:rsid w:val="00147283"/>
    <w:rsid w:val="00152574"/>
    <w:rsid w:val="00155F89"/>
    <w:rsid w:val="00163000"/>
    <w:rsid w:val="001742D9"/>
    <w:rsid w:val="001759ED"/>
    <w:rsid w:val="001B68E4"/>
    <w:rsid w:val="001B6DC3"/>
    <w:rsid w:val="001B7D5C"/>
    <w:rsid w:val="001D043C"/>
    <w:rsid w:val="001D293C"/>
    <w:rsid w:val="001D2F2C"/>
    <w:rsid w:val="001D4CC0"/>
    <w:rsid w:val="001D63A3"/>
    <w:rsid w:val="00203621"/>
    <w:rsid w:val="002262B8"/>
    <w:rsid w:val="002507D5"/>
    <w:rsid w:val="0025311B"/>
    <w:rsid w:val="00260C24"/>
    <w:rsid w:val="00265720"/>
    <w:rsid w:val="0028282E"/>
    <w:rsid w:val="002972CA"/>
    <w:rsid w:val="002B0889"/>
    <w:rsid w:val="002C28A3"/>
    <w:rsid w:val="002D2341"/>
    <w:rsid w:val="002D351A"/>
    <w:rsid w:val="002F5CF7"/>
    <w:rsid w:val="002F64DC"/>
    <w:rsid w:val="003063D9"/>
    <w:rsid w:val="00314B50"/>
    <w:rsid w:val="00327610"/>
    <w:rsid w:val="003324F8"/>
    <w:rsid w:val="00333F04"/>
    <w:rsid w:val="0034284D"/>
    <w:rsid w:val="00343DD8"/>
    <w:rsid w:val="00344C12"/>
    <w:rsid w:val="003626E4"/>
    <w:rsid w:val="0036668A"/>
    <w:rsid w:val="00372AB3"/>
    <w:rsid w:val="003814C1"/>
    <w:rsid w:val="0038490F"/>
    <w:rsid w:val="003C369E"/>
    <w:rsid w:val="003D09D9"/>
    <w:rsid w:val="004163C6"/>
    <w:rsid w:val="00423C1A"/>
    <w:rsid w:val="004437EE"/>
    <w:rsid w:val="004468E3"/>
    <w:rsid w:val="0049161D"/>
    <w:rsid w:val="004A1EED"/>
    <w:rsid w:val="004B5D49"/>
    <w:rsid w:val="004C0C8D"/>
    <w:rsid w:val="004E0BF2"/>
    <w:rsid w:val="00520159"/>
    <w:rsid w:val="0054008F"/>
    <w:rsid w:val="0054640A"/>
    <w:rsid w:val="00555B95"/>
    <w:rsid w:val="00557BAA"/>
    <w:rsid w:val="00557CFD"/>
    <w:rsid w:val="00571A25"/>
    <w:rsid w:val="0057335E"/>
    <w:rsid w:val="00585532"/>
    <w:rsid w:val="005B27B7"/>
    <w:rsid w:val="005C164B"/>
    <w:rsid w:val="005D6C7E"/>
    <w:rsid w:val="00600324"/>
    <w:rsid w:val="00630BE4"/>
    <w:rsid w:val="006400A7"/>
    <w:rsid w:val="00652F5E"/>
    <w:rsid w:val="006534CB"/>
    <w:rsid w:val="006546FA"/>
    <w:rsid w:val="00683E81"/>
    <w:rsid w:val="006928B2"/>
    <w:rsid w:val="006960CE"/>
    <w:rsid w:val="006A12E4"/>
    <w:rsid w:val="006A1CCB"/>
    <w:rsid w:val="006B1711"/>
    <w:rsid w:val="006B49B2"/>
    <w:rsid w:val="006D333E"/>
    <w:rsid w:val="006D489A"/>
    <w:rsid w:val="006E49F2"/>
    <w:rsid w:val="006F2A38"/>
    <w:rsid w:val="006F582F"/>
    <w:rsid w:val="007063B9"/>
    <w:rsid w:val="00753687"/>
    <w:rsid w:val="007610A2"/>
    <w:rsid w:val="00785715"/>
    <w:rsid w:val="007961FE"/>
    <w:rsid w:val="007A05BA"/>
    <w:rsid w:val="007A31A1"/>
    <w:rsid w:val="007A52F9"/>
    <w:rsid w:val="007B3E14"/>
    <w:rsid w:val="007B647F"/>
    <w:rsid w:val="007C6C7B"/>
    <w:rsid w:val="007C7A44"/>
    <w:rsid w:val="007F73DC"/>
    <w:rsid w:val="00800A57"/>
    <w:rsid w:val="008037AE"/>
    <w:rsid w:val="00804079"/>
    <w:rsid w:val="008049DB"/>
    <w:rsid w:val="008414A5"/>
    <w:rsid w:val="00861FEB"/>
    <w:rsid w:val="00867BCA"/>
    <w:rsid w:val="008772A9"/>
    <w:rsid w:val="00877670"/>
    <w:rsid w:val="008856ED"/>
    <w:rsid w:val="00895E10"/>
    <w:rsid w:val="00896AC3"/>
    <w:rsid w:val="008A084A"/>
    <w:rsid w:val="008C07DB"/>
    <w:rsid w:val="008F58FE"/>
    <w:rsid w:val="00902305"/>
    <w:rsid w:val="00904C36"/>
    <w:rsid w:val="00906BFB"/>
    <w:rsid w:val="0091621A"/>
    <w:rsid w:val="00932FC5"/>
    <w:rsid w:val="0094236C"/>
    <w:rsid w:val="00962CA2"/>
    <w:rsid w:val="00972816"/>
    <w:rsid w:val="00991289"/>
    <w:rsid w:val="009943EE"/>
    <w:rsid w:val="00996859"/>
    <w:rsid w:val="009B468B"/>
    <w:rsid w:val="009D0680"/>
    <w:rsid w:val="00A1437D"/>
    <w:rsid w:val="00A24FF6"/>
    <w:rsid w:val="00A35FE8"/>
    <w:rsid w:val="00A47CC0"/>
    <w:rsid w:val="00A64480"/>
    <w:rsid w:val="00A72543"/>
    <w:rsid w:val="00A73CC6"/>
    <w:rsid w:val="00A91F74"/>
    <w:rsid w:val="00A94660"/>
    <w:rsid w:val="00A96D89"/>
    <w:rsid w:val="00AC4C47"/>
    <w:rsid w:val="00AD3035"/>
    <w:rsid w:val="00AF4C86"/>
    <w:rsid w:val="00AF71F4"/>
    <w:rsid w:val="00B04617"/>
    <w:rsid w:val="00B0582B"/>
    <w:rsid w:val="00C068CE"/>
    <w:rsid w:val="00C148E3"/>
    <w:rsid w:val="00C41800"/>
    <w:rsid w:val="00C4601E"/>
    <w:rsid w:val="00C738EA"/>
    <w:rsid w:val="00C92D1C"/>
    <w:rsid w:val="00CA0EF5"/>
    <w:rsid w:val="00CB7BC2"/>
    <w:rsid w:val="00CC3E62"/>
    <w:rsid w:val="00CD2164"/>
    <w:rsid w:val="00D1078B"/>
    <w:rsid w:val="00D12327"/>
    <w:rsid w:val="00D1295E"/>
    <w:rsid w:val="00D3505D"/>
    <w:rsid w:val="00D40BCE"/>
    <w:rsid w:val="00D60706"/>
    <w:rsid w:val="00DA2555"/>
    <w:rsid w:val="00DA6EB4"/>
    <w:rsid w:val="00DB1080"/>
    <w:rsid w:val="00DD12C5"/>
    <w:rsid w:val="00DD5965"/>
    <w:rsid w:val="00DF1D19"/>
    <w:rsid w:val="00E000D0"/>
    <w:rsid w:val="00E04591"/>
    <w:rsid w:val="00E14A79"/>
    <w:rsid w:val="00E3267E"/>
    <w:rsid w:val="00E32754"/>
    <w:rsid w:val="00E42284"/>
    <w:rsid w:val="00E45544"/>
    <w:rsid w:val="00E55634"/>
    <w:rsid w:val="00E571A4"/>
    <w:rsid w:val="00E615FB"/>
    <w:rsid w:val="00E71C26"/>
    <w:rsid w:val="00E744EC"/>
    <w:rsid w:val="00E773D3"/>
    <w:rsid w:val="00E90F7E"/>
    <w:rsid w:val="00E93CE4"/>
    <w:rsid w:val="00E97CE1"/>
    <w:rsid w:val="00EB26EC"/>
    <w:rsid w:val="00ED2B46"/>
    <w:rsid w:val="00EF39D2"/>
    <w:rsid w:val="00EF6C5F"/>
    <w:rsid w:val="00F06599"/>
    <w:rsid w:val="00F0756D"/>
    <w:rsid w:val="00F077A6"/>
    <w:rsid w:val="00F349BD"/>
    <w:rsid w:val="00F41BCD"/>
    <w:rsid w:val="00F670BA"/>
    <w:rsid w:val="00F75B48"/>
    <w:rsid w:val="00F8174C"/>
    <w:rsid w:val="00F909AC"/>
    <w:rsid w:val="00F91BBA"/>
    <w:rsid w:val="00F927F1"/>
    <w:rsid w:val="00FB4F3B"/>
    <w:rsid w:val="00FE2F73"/>
    <w:rsid w:val="00FE480F"/>
    <w:rsid w:val="00FE6442"/>
    <w:rsid w:val="00FF682D"/>
    <w:rsid w:val="00FF7987"/>
    <w:rsid w:val="09955743"/>
    <w:rsid w:val="09BCC002"/>
    <w:rsid w:val="18FD6245"/>
    <w:rsid w:val="25EE7D2E"/>
    <w:rsid w:val="3C68536C"/>
    <w:rsid w:val="3CD68441"/>
    <w:rsid w:val="7859B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57FBB5"/>
  <w15:chartTrackingRefBased/>
  <w15:docId w15:val="{CEC8434F-5596-4B92-8854-1039F4C984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C0C8D"/>
    <w:pPr>
      <w:spacing w:after="0" w:line="360" w:lineRule="auto"/>
    </w:pPr>
    <w:rPr>
      <w:rFonts w:ascii="DINPro-Regular" w:hAnsi="DINPro-Regular" w:cs="Arial"/>
      <w:color w:val="000000"/>
    </w:rPr>
  </w:style>
  <w:style w:type="paragraph" w:styleId="Kop1">
    <w:name w:val="heading 1"/>
    <w:basedOn w:val="Standaard"/>
    <w:next w:val="Standaard"/>
    <w:link w:val="Kop1Char"/>
    <w:uiPriority w:val="9"/>
    <w:qFormat/>
    <w:rsid w:val="00ED2B4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5D6C7E"/>
    <w:pPr>
      <w:spacing w:after="80"/>
      <w:outlineLvl w:val="1"/>
    </w:pPr>
    <w:rPr>
      <w:rFonts w:ascii="DINPro-Black" w:hAnsi="DINPro-Black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paragraph" w:styleId="Kop3">
    <w:name w:val="heading 3"/>
    <w:aliases w:val="NKBV Kop 3"/>
    <w:basedOn w:val="Standaard"/>
    <w:next w:val="Standaard"/>
    <w:link w:val="Kop3Char"/>
    <w:autoRedefine/>
    <w:uiPriority w:val="9"/>
    <w:qFormat/>
    <w:rsid w:val="00ED2B46"/>
    <w:pPr>
      <w:spacing w:before="280" w:after="80"/>
      <w:outlineLvl w:val="2"/>
    </w:pPr>
    <w:rPr>
      <w:b/>
      <w:color w:val="666666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490F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490F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490F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490F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490F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490F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NKBVKop1" w:customStyle="1">
    <w:name w:val="NKBV Kop 1"/>
    <w:basedOn w:val="Kop1"/>
    <w:autoRedefine/>
    <w:qFormat/>
    <w:rsid w:val="0036668A"/>
    <w:pPr>
      <w:keepNext w:val="0"/>
      <w:keepLines w:val="0"/>
      <w:framePr w:hSpace="141" w:wrap="around" w:hAnchor="margin" w:vAnchor="page" w:y="1597"/>
      <w:spacing w:before="0"/>
    </w:pPr>
    <w:rPr>
      <w:rFonts w:ascii="DINPro-Bold" w:hAnsi="DINPro-Bold" w:eastAsia="Arial" w:cs="Times New Roman"/>
      <w:b/>
      <w:bCs/>
      <w:color w:val="5BBF21"/>
      <w:sz w:val="36"/>
      <w:szCs w:val="36"/>
    </w:rPr>
  </w:style>
  <w:style w:type="character" w:styleId="Kop1Char" w:customStyle="1">
    <w:name w:val="Kop 1 Char"/>
    <w:basedOn w:val="Standaardalinea-lettertype"/>
    <w:link w:val="Kop1"/>
    <w:uiPriority w:val="9"/>
    <w:rsid w:val="00ED2B4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Kop2Char" w:customStyle="1">
    <w:name w:val="Kop 2 Char"/>
    <w:basedOn w:val="Standaardalinea-lettertype"/>
    <w:link w:val="Kop2"/>
    <w:rsid w:val="005D6C7E"/>
    <w:rPr>
      <w:rFonts w:ascii="DINPro-Black" w:hAnsi="DINPro-Black" w:cs="Arial"/>
      <w:b/>
      <w:color w:val="009BD9"/>
      <w:sz w:val="24"/>
      <w:szCs w:val="18"/>
      <w:lang w:val="en-US"/>
      <w14:textFill>
        <w14:solidFill>
          <w14:srgbClr w14:val="009BD9">
            <w14:lumMod w14:val="75000"/>
          </w14:srgbClr>
        </w14:solidFill>
      </w14:textFill>
    </w:rPr>
  </w:style>
  <w:style w:type="character" w:styleId="Kop3Char" w:customStyle="1">
    <w:name w:val="Kop 3 Char"/>
    <w:aliases w:val="NKBV Kop 3 Char"/>
    <w:basedOn w:val="Standaardalinea-lettertype"/>
    <w:link w:val="Kop3"/>
    <w:uiPriority w:val="9"/>
    <w:rsid w:val="00ED2B46"/>
    <w:rPr>
      <w:rFonts w:ascii="Arial" w:hAnsi="Arial" w:cs="Arial"/>
      <w:b/>
      <w:color w:val="666666"/>
      <w:sz w:val="24"/>
    </w:rPr>
  </w:style>
  <w:style w:type="paragraph" w:styleId="StandaardNKBV" w:customStyle="1">
    <w:name w:val="Standaard NKBV"/>
    <w:basedOn w:val="Standaard"/>
    <w:next w:val="Standaard"/>
    <w:link w:val="StandaardNKBVChar"/>
    <w:autoRedefine/>
    <w:qFormat/>
    <w:rsid w:val="00ED2B46"/>
  </w:style>
  <w:style w:type="character" w:styleId="StandaardNKBVChar" w:customStyle="1">
    <w:name w:val="Standaard NKBV Char"/>
    <w:basedOn w:val="Standaardalinea-lettertype"/>
    <w:link w:val="StandaardNKBV"/>
    <w:rsid w:val="00ED2B46"/>
    <w:rPr>
      <w:rFonts w:ascii="Arial" w:hAnsi="Arial" w:cs="Arial"/>
      <w:color w:val="000000"/>
    </w:rPr>
  </w:style>
  <w:style w:type="paragraph" w:styleId="opsomming" w:customStyle="1">
    <w:name w:val="opsomming"/>
    <w:basedOn w:val="Standaard"/>
    <w:link w:val="opsommingChar"/>
    <w:qFormat/>
    <w:rsid w:val="00861FEB"/>
    <w:pPr>
      <w:numPr>
        <w:numId w:val="2"/>
      </w:numPr>
      <w:ind w:left="360" w:hanging="360"/>
    </w:pPr>
  </w:style>
  <w:style w:type="character" w:styleId="opsommingChar" w:customStyle="1">
    <w:name w:val="opsomming Char"/>
    <w:basedOn w:val="Standaardalinea-lettertype"/>
    <w:link w:val="opsomming"/>
    <w:rsid w:val="00861FEB"/>
    <w:rPr>
      <w:rFonts w:ascii="Arial" w:hAnsi="Arial" w:cs="Arial"/>
      <w:color w:val="000000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38490F"/>
    <w:rPr>
      <w:rFonts w:eastAsiaTheme="majorEastAsia" w:cstheme="majorBidi"/>
      <w:i/>
      <w:iCs/>
      <w:color w:val="2E74B5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38490F"/>
    <w:rPr>
      <w:rFonts w:eastAsiaTheme="majorEastAsia" w:cstheme="majorBidi"/>
      <w:color w:val="2E74B5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38490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8490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8490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849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490F"/>
    <w:pPr>
      <w:spacing w:after="80" w:line="240" w:lineRule="auto"/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38490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490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8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490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38490F"/>
    <w:rPr>
      <w:rFonts w:ascii="DINPro-Regular" w:hAnsi="DINPro-Regular" w:cs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49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490F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490F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38490F"/>
    <w:rPr>
      <w:rFonts w:ascii="DINPro-Regular" w:hAnsi="DINPro-Regular" w:cs="Arial"/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490F"/>
    <w:rPr>
      <w:b/>
      <w:bCs/>
      <w:smallCaps/>
      <w:color w:val="2E74B5" w:themeColor="accent1" w:themeShade="BF"/>
      <w:spacing w:val="5"/>
    </w:rPr>
  </w:style>
  <w:style w:type="table" w:styleId="Tabelraster">
    <w:name w:val="Table Grid"/>
    <w:basedOn w:val="Standaardtabel"/>
    <w:uiPriority w:val="39"/>
    <w:rsid w:val="003849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0BCE"/>
    <w:pPr>
      <w:spacing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40BCE"/>
    <w:rPr>
      <w:rFonts w:ascii="DINPro-Regular" w:hAnsi="DINPro-Regular" w:cs="Arial"/>
      <w:color w:val="000000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0BC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40BCE"/>
    <w:rPr>
      <w:rFonts w:ascii="DINPro-Regular" w:hAnsi="DINPro-Regular" w:cs="Arial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D40BCE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40BCE"/>
    <w:rPr>
      <w:rFonts w:ascii="DINPro-Regular" w:hAnsi="DINPro-Regular" w:cs="Arial"/>
      <w:color w:val="000000"/>
    </w:rPr>
  </w:style>
  <w:style w:type="character" w:styleId="normaltextrun" w:customStyle="1">
    <w:name w:val="normaltextrun"/>
    <w:basedOn w:val="Standaardalinea-lettertype"/>
    <w:rsid w:val="00D40BCE"/>
  </w:style>
  <w:style w:type="character" w:styleId="eop" w:customStyle="1">
    <w:name w:val="eop"/>
    <w:basedOn w:val="Standaardalinea-lettertype"/>
    <w:rsid w:val="00D40BCE"/>
  </w:style>
  <w:style w:type="character" w:styleId="Zwaar">
    <w:name w:val="Strong"/>
    <w:basedOn w:val="Standaardalinea-lettertype"/>
    <w:uiPriority w:val="22"/>
    <w:qFormat/>
    <w:rsid w:val="00E744EC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87767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77670"/>
    <w:rPr>
      <w:color w:val="605E5C"/>
      <w:shd w:val="clear" w:color="auto" w:fill="E1DFDD"/>
    </w:rPr>
  </w:style>
  <w:style w:type="character" w:styleId="CommentReference" w:customStyle="1">
    <w:name w:val="Comment Reference"/>
    <w:basedOn w:val="Standaardalinea-lettertype"/>
    <w:uiPriority w:val="99"/>
    <w:semiHidden/>
    <w:unhideWhenUsed/>
    <w:rsid w:val="0094236C"/>
    <w:rPr>
      <w:sz w:val="16"/>
      <w:szCs w:val="16"/>
    </w:rPr>
  </w:style>
  <w:style w:type="paragraph" w:styleId="CommentText" w:customStyle="1">
    <w:name w:val="Comment Text"/>
    <w:basedOn w:val="Standaard"/>
    <w:link w:val="CommentTextChar"/>
    <w:uiPriority w:val="99"/>
    <w:unhideWhenUsed/>
    <w:rsid w:val="0094236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Standaardalinea-lettertype"/>
    <w:link w:val="CommentText"/>
    <w:uiPriority w:val="99"/>
    <w:rsid w:val="0094236C"/>
    <w:rPr>
      <w:rFonts w:ascii="DINPro-Regular" w:hAnsi="DINPro-Regular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4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oukVenhorst\OneDrive%20-%20NKBV\Documenten\Aangepaste%20Office-sjablonen\Beoordelingsformulier%20PVB%20Template%20v6.dotx" TargetMode="Externa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fffefb-3193-4121-b42b-a77fa1eb4fe7" xsi:nil="true"/>
    <lcf76f155ced4ddcb4097134ff3c332f xmlns="ad218982-aa21-40af-bd33-491f1b85750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38E0131A38845AB4EE90AAFE2EA9C" ma:contentTypeVersion="16" ma:contentTypeDescription="Een nieuw document maken." ma:contentTypeScope="" ma:versionID="0eebc880904c4d828a32175ecf86e538">
  <xsd:schema xmlns:xsd="http://www.w3.org/2001/XMLSchema" xmlns:xs="http://www.w3.org/2001/XMLSchema" xmlns:p="http://schemas.microsoft.com/office/2006/metadata/properties" xmlns:ns2="ad218982-aa21-40af-bd33-491f1b857508" xmlns:ns3="02fffefb-3193-4121-b42b-a77fa1eb4fe7" targetNamespace="http://schemas.microsoft.com/office/2006/metadata/properties" ma:root="true" ma:fieldsID="cb010d705e29711e24e8c37e1503a083" ns2:_="" ns3:_="">
    <xsd:import namespace="ad218982-aa21-40af-bd33-491f1b857508"/>
    <xsd:import namespace="02fffefb-3193-4121-b42b-a77fa1eb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18982-aa21-40af-bd33-491f1b857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655b1bed-ad12-46c5-bd71-d2f12ba60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ffefb-3193-4121-b42b-a77fa1eb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241a466-3847-4a45-beea-280bfa8ad692}" ma:internalName="TaxCatchAll" ma:showField="CatchAllData" ma:web="02fffefb-3193-4121-b42b-a77fa1eb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59D289-AC74-45BB-A136-E8DD1EEA79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2003B3-FC99-4133-949C-E304F2D3683D}">
  <ds:schemaRefs>
    <ds:schemaRef ds:uri="http://schemas.microsoft.com/office/2006/metadata/properties"/>
    <ds:schemaRef ds:uri="http://schemas.microsoft.com/office/infopath/2007/PartnerControls"/>
    <ds:schemaRef ds:uri="02fffefb-3193-4121-b42b-a77fa1eb4fe7"/>
    <ds:schemaRef ds:uri="ad218982-aa21-40af-bd33-491f1b857508"/>
  </ds:schemaRefs>
</ds:datastoreItem>
</file>

<file path=customXml/itemProps3.xml><?xml version="1.0" encoding="utf-8"?>
<ds:datastoreItem xmlns:ds="http://schemas.openxmlformats.org/officeDocument/2006/customXml" ds:itemID="{D6B3F6BC-FB03-4215-A486-34A58172BD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A2274C-B24C-4D50-AC48-941C76F99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218982-aa21-40af-bd33-491f1b857508"/>
    <ds:schemaRef ds:uri="02fffefb-3193-4121-b42b-a77fa1eb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Beoordelingsformulier PVB Template v6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Anouk Venhorst</dc:creator>
  <keywords/>
  <dc:description/>
  <lastModifiedBy>Anouk Venhorst</lastModifiedBy>
  <revision>13</revision>
  <dcterms:created xsi:type="dcterms:W3CDTF">2026-07-16T19:36:00.0000000Z</dcterms:created>
  <dcterms:modified xsi:type="dcterms:W3CDTF">2026-07-29T11:32:45.7389917Z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0x01010092938E0131A38845AB4EE90AAFE2EA9C</vt:lpwstr>
  </property>
  <property fmtid="{D5CDD505-2E9C-101B-9397-08002B2CF9AE}" pid="3" name="MediaServiceImageTags">
    <vt:lpwstr/>
  </property>
</Properties>
</file>